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D9B84" w14:textId="295098EA" w:rsidR="00C068CF" w:rsidRDefault="008B2795" w:rsidP="00856373">
      <w:pPr>
        <w:tabs>
          <w:tab w:val="left" w:pos="0"/>
          <w:tab w:val="left" w:pos="8505"/>
        </w:tabs>
        <w:spacing w:before="120"/>
        <w:ind w:right="992"/>
        <w:rPr>
          <w:rFonts w:ascii="Univers" w:hAnsi="Univers"/>
          <w:sz w:val="18"/>
        </w:rPr>
      </w:pPr>
      <w:r w:rsidRPr="008B2795">
        <w:rPr>
          <w:rFonts w:ascii="Univers" w:hAnsi="Univers"/>
          <w:noProof/>
          <w:sz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DD8D2" wp14:editId="6BDD0989">
                <wp:simplePos x="0" y="0"/>
                <wp:positionH relativeFrom="page">
                  <wp:posOffset>720090</wp:posOffset>
                </wp:positionH>
                <wp:positionV relativeFrom="page">
                  <wp:posOffset>734695</wp:posOffset>
                </wp:positionV>
                <wp:extent cx="5716270" cy="91440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62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A3439" w14:textId="77777777" w:rsidR="008B2795" w:rsidRPr="000A201D" w:rsidRDefault="008B2795" w:rsidP="008B2795">
                            <w:pPr>
                              <w:pStyle w:val="MLHeader"/>
                            </w:pPr>
                            <w:r w:rsidRPr="000A201D">
                              <w:t>Hochschule Düsseldorf</w:t>
                            </w:r>
                          </w:p>
                          <w:p w14:paraId="0DF22BED" w14:textId="77777777" w:rsidR="008B2795" w:rsidRPr="000A201D" w:rsidRDefault="008B2795" w:rsidP="008B2795">
                            <w:pPr>
                              <w:pStyle w:val="MLHeader"/>
                            </w:pPr>
                            <w:r w:rsidRPr="000A201D">
                              <w:t>Fachbereich Medien</w:t>
                            </w:r>
                          </w:p>
                          <w:p w14:paraId="1E8BE5F0" w14:textId="77777777" w:rsidR="008B2795" w:rsidRPr="00FA21F1" w:rsidRDefault="008B2795" w:rsidP="008B2795">
                            <w:pPr>
                              <w:pStyle w:val="MLHeader"/>
                            </w:pPr>
                            <w:r w:rsidRPr="000A201D">
                              <w:t xml:space="preserve">Prof. Dr.-Ing. </w:t>
                            </w:r>
                            <w:r w:rsidRPr="00FA21F1">
                              <w:t>Thomas C. Rakow</w:t>
                            </w:r>
                            <w:r>
                              <w:tab/>
                            </w:r>
                          </w:p>
                          <w:p w14:paraId="7800F390" w14:textId="77777777" w:rsidR="008B2795" w:rsidRPr="000A201D" w:rsidRDefault="008B2795" w:rsidP="008B2795">
                            <w:pPr>
                              <w:pStyle w:val="MLHeader"/>
                            </w:pPr>
                            <w:r w:rsidRPr="000A201D">
                              <w:t>Professor für Informatik, insbesondere</w:t>
                            </w:r>
                            <w:r w:rsidRPr="000A201D">
                              <w:tab/>
                            </w:r>
                            <w:r w:rsidRPr="000A201D">
                              <w:br/>
                              <w:t>Datenbanken und E-Business</w:t>
                            </w:r>
                            <w:r w:rsidRPr="000A201D">
                              <w:tab/>
                            </w:r>
                          </w:p>
                          <w:p w14:paraId="578CD12C" w14:textId="77777777" w:rsidR="008B2795" w:rsidRPr="007E2CAE" w:rsidRDefault="008B2795" w:rsidP="008B2795">
                            <w:pPr>
                              <w:pStyle w:val="MLHead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0417A8C" w14:textId="77777777" w:rsidR="008B2795" w:rsidRPr="00FA21F1" w:rsidRDefault="008B2795" w:rsidP="008B2795">
                            <w:pPr>
                              <w:pStyle w:val="MLHead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</w:r>
                            <w:r>
                              <w:rPr>
                                <w:szCs w:val="22"/>
                              </w:rPr>
                              <w:tab/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DD8D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.7pt;margin-top:57.85pt;width:450.1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" stroked="f">
                <v:path arrowok="t"/>
                <v:textbox inset="0,0,0,0">
                  <w:txbxContent>
                    <w:p w14:paraId="023A3439" w14:textId="77777777" w:rsidR="008B2795" w:rsidRPr="000A201D" w:rsidRDefault="008B2795" w:rsidP="008B2795">
                      <w:pPr>
                        <w:pStyle w:val="MLHeader"/>
                      </w:pPr>
                      <w:r w:rsidRPr="000A201D">
                        <w:t>Hochschule Düsseldorf</w:t>
                      </w:r>
                    </w:p>
                    <w:p w14:paraId="0DF22BED" w14:textId="77777777" w:rsidR="008B2795" w:rsidRPr="000A201D" w:rsidRDefault="008B2795" w:rsidP="008B2795">
                      <w:pPr>
                        <w:pStyle w:val="MLHeader"/>
                      </w:pPr>
                      <w:r w:rsidRPr="000A201D">
                        <w:t>Fachbereich Medien</w:t>
                      </w:r>
                    </w:p>
                    <w:p w14:paraId="1E8BE5F0" w14:textId="77777777" w:rsidR="008B2795" w:rsidRPr="00FA21F1" w:rsidRDefault="008B2795" w:rsidP="008B2795">
                      <w:pPr>
                        <w:pStyle w:val="MLHeader"/>
                      </w:pPr>
                      <w:r w:rsidRPr="000A201D">
                        <w:t xml:space="preserve">Prof. Dr.-Ing. </w:t>
                      </w:r>
                      <w:r w:rsidRPr="00FA21F1">
                        <w:t>Thomas C. Rakow</w:t>
                      </w:r>
                      <w:r>
                        <w:tab/>
                      </w:r>
                    </w:p>
                    <w:p w14:paraId="7800F390" w14:textId="77777777" w:rsidR="008B2795" w:rsidRPr="000A201D" w:rsidRDefault="008B2795" w:rsidP="008B2795">
                      <w:pPr>
                        <w:pStyle w:val="MLHeader"/>
                      </w:pPr>
                      <w:r w:rsidRPr="000A201D">
                        <w:t>Professor für Informatik, insbesondere</w:t>
                      </w:r>
                      <w:r w:rsidRPr="000A201D">
                        <w:tab/>
                      </w:r>
                      <w:r w:rsidRPr="000A201D">
                        <w:br/>
                        <w:t>Datenbanken und E-Business</w:t>
                      </w:r>
                      <w:r w:rsidRPr="000A201D">
                        <w:tab/>
                      </w:r>
                    </w:p>
                    <w:p w14:paraId="578CD12C" w14:textId="77777777" w:rsidR="008B2795" w:rsidRPr="007E2CAE" w:rsidRDefault="008B2795" w:rsidP="008B2795">
                      <w:pPr>
                        <w:pStyle w:val="MLHeader"/>
                        <w:rPr>
                          <w:sz w:val="22"/>
                          <w:szCs w:val="22"/>
                        </w:rPr>
                      </w:pPr>
                    </w:p>
                    <w:p w14:paraId="50417A8C" w14:textId="77777777" w:rsidR="008B2795" w:rsidRPr="00FA21F1" w:rsidRDefault="008B2795" w:rsidP="008B2795">
                      <w:pPr>
                        <w:pStyle w:val="MLHeader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 </w:t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</w:r>
                      <w:r>
                        <w:rPr>
                          <w:szCs w:val="22"/>
                        </w:rPr>
                        <w:tab/>
                        <w:t xml:space="preserve">   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8B2795">
        <w:rPr>
          <w:rFonts w:ascii="Univers" w:hAnsi="Univers"/>
          <w:noProof/>
          <w:sz w:val="18"/>
        </w:rPr>
        <w:drawing>
          <wp:anchor distT="0" distB="0" distL="114300" distR="114300" simplePos="0" relativeHeight="251675648" behindDoc="0" locked="0" layoutInCell="1" allowOverlap="1" wp14:anchorId="4400CF9E" wp14:editId="5B4A7689">
            <wp:simplePos x="0" y="0"/>
            <wp:positionH relativeFrom="margin">
              <wp:posOffset>3379470</wp:posOffset>
            </wp:positionH>
            <wp:positionV relativeFrom="paragraph">
              <wp:posOffset>14605</wp:posOffset>
            </wp:positionV>
            <wp:extent cx="2372360" cy="769620"/>
            <wp:effectExtent l="0" t="0" r="889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843"/>
        <w:gridCol w:w="2306"/>
        <w:gridCol w:w="2304"/>
        <w:gridCol w:w="2614"/>
      </w:tblGrid>
      <w:tr w:rsidR="008B2795" w:rsidRPr="00F04F63" w14:paraId="65D47DDD" w14:textId="77777777" w:rsidTr="008253CF">
        <w:tc>
          <w:tcPr>
            <w:tcW w:w="4149" w:type="dxa"/>
            <w:gridSpan w:val="2"/>
            <w:shd w:val="clear" w:color="auto" w:fill="D9D9D9"/>
            <w:vAlign w:val="center"/>
          </w:tcPr>
          <w:p w14:paraId="356FAD73" w14:textId="2FB729E7" w:rsidR="008B2795" w:rsidRPr="00F04F63" w:rsidRDefault="008B2795" w:rsidP="008253CF">
            <w:pPr>
              <w:pStyle w:val="MLTitel"/>
              <w:rPr>
                <w:rFonts w:eastAsia="MS Mincho"/>
              </w:rPr>
            </w:pPr>
            <w:r w:rsidRPr="00F04F63">
              <w:rPr>
                <w:rFonts w:eastAsia="MS Mincho"/>
              </w:rPr>
              <w:t>Datenbanksysteme 1</w:t>
            </w:r>
          </w:p>
        </w:tc>
        <w:tc>
          <w:tcPr>
            <w:tcW w:w="4918" w:type="dxa"/>
            <w:gridSpan w:val="2"/>
            <w:shd w:val="clear" w:color="auto" w:fill="D9D9D9"/>
            <w:vAlign w:val="center"/>
          </w:tcPr>
          <w:p w14:paraId="185DE986" w14:textId="54BFB595" w:rsidR="008B2795" w:rsidRPr="00F04F63" w:rsidRDefault="008B2795" w:rsidP="008253CF">
            <w:pPr>
              <w:pStyle w:val="MLTitel"/>
              <w:rPr>
                <w:rFonts w:eastAsia="MS Mincho"/>
              </w:rPr>
            </w:pPr>
            <w:r>
              <w:rPr>
                <w:rFonts w:eastAsia="MS Mincho"/>
              </w:rPr>
              <w:t>Praktikum</w:t>
            </w:r>
            <w:r w:rsidRPr="00F04F63">
              <w:rPr>
                <w:rFonts w:eastAsia="MS Mincho"/>
              </w:rPr>
              <w:t xml:space="preserve">: </w:t>
            </w:r>
            <w:r>
              <w:rPr>
                <w:rFonts w:eastAsia="MS Mincho"/>
              </w:rPr>
              <w:t>Normalisierung und Funktionale Abhängigkeiten</w:t>
            </w:r>
          </w:p>
        </w:tc>
      </w:tr>
      <w:tr w:rsidR="008B2795" w:rsidRPr="004735F5" w14:paraId="0D72AB2D" w14:textId="77777777" w:rsidTr="008253CF">
        <w:tc>
          <w:tcPr>
            <w:tcW w:w="1843" w:type="dxa"/>
            <w:shd w:val="clear" w:color="auto" w:fill="D9D9D9"/>
            <w:vAlign w:val="center"/>
          </w:tcPr>
          <w:p w14:paraId="23ED6C5E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t>Studiengang</w:t>
            </w:r>
          </w:p>
        </w:tc>
        <w:tc>
          <w:tcPr>
            <w:tcW w:w="2306" w:type="dxa"/>
            <w:shd w:val="clear" w:color="auto" w:fill="FFFFFF"/>
            <w:vAlign w:val="center"/>
          </w:tcPr>
          <w:p w14:paraId="666306E5" w14:textId="77777777" w:rsidR="008B2795" w:rsidRPr="004735F5" w:rsidRDefault="008B2795" w:rsidP="008253CF">
            <w:pPr>
              <w:pStyle w:val="MLStandard"/>
              <w:rPr>
                <w:rFonts w:eastAsia="MS Mincho"/>
                <w:bCs/>
              </w:rPr>
            </w:pPr>
            <w:r w:rsidRPr="004735F5">
              <w:rPr>
                <w:rFonts w:eastAsia="MS Mincho"/>
                <w:bCs/>
              </w:rPr>
              <w:t>B. Sc. Medieninformatik</w:t>
            </w:r>
          </w:p>
        </w:tc>
        <w:tc>
          <w:tcPr>
            <w:tcW w:w="2304" w:type="dxa"/>
            <w:shd w:val="clear" w:color="auto" w:fill="D9D9D9"/>
            <w:vAlign w:val="center"/>
          </w:tcPr>
          <w:p w14:paraId="000C7A9A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t>Bearbeiter</w:t>
            </w:r>
          </w:p>
        </w:tc>
        <w:tc>
          <w:tcPr>
            <w:tcW w:w="2614" w:type="dxa"/>
            <w:shd w:val="clear" w:color="auto" w:fill="FFFFFF"/>
            <w:vAlign w:val="center"/>
          </w:tcPr>
          <w:p w14:paraId="79C81FA3" w14:textId="5C6BB70C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>
              <w:t>Rakow, Salgert, Drewers, Bringezu</w:t>
            </w:r>
          </w:p>
        </w:tc>
      </w:tr>
      <w:tr w:rsidR="008B2795" w:rsidRPr="004735F5" w14:paraId="1247FD70" w14:textId="77777777" w:rsidTr="008253CF">
        <w:tc>
          <w:tcPr>
            <w:tcW w:w="1843" w:type="dxa"/>
            <w:shd w:val="clear" w:color="auto" w:fill="D9D9D9"/>
            <w:vAlign w:val="center"/>
          </w:tcPr>
          <w:p w14:paraId="031DA150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t>Semester</w:t>
            </w:r>
          </w:p>
        </w:tc>
        <w:tc>
          <w:tcPr>
            <w:tcW w:w="2306" w:type="dxa"/>
            <w:shd w:val="clear" w:color="auto" w:fill="FFFFFF"/>
            <w:vAlign w:val="center"/>
          </w:tcPr>
          <w:p w14:paraId="22C223E0" w14:textId="5E55F24B" w:rsidR="008B2795" w:rsidRPr="001E084F" w:rsidRDefault="008B2795" w:rsidP="008253CF">
            <w:pPr>
              <w:pStyle w:val="MLStandard"/>
              <w:rPr>
                <w:rFonts w:eastAsia="MS Mincho"/>
              </w:rPr>
            </w:pPr>
            <w:proofErr w:type="spellStart"/>
            <w:r w:rsidRPr="004735F5">
              <w:rPr>
                <w:rFonts w:eastAsia="MS Mincho"/>
                <w:bCs/>
              </w:rPr>
              <w:t>SoSe</w:t>
            </w:r>
            <w:proofErr w:type="spellEnd"/>
            <w:r w:rsidRPr="004735F5">
              <w:rPr>
                <w:rFonts w:eastAsia="MS Mincho"/>
                <w:bCs/>
              </w:rPr>
              <w:t xml:space="preserve"> 202</w:t>
            </w:r>
            <w:r w:rsidR="001E084F">
              <w:rPr>
                <w:rFonts w:eastAsia="MS Mincho"/>
              </w:rPr>
              <w:t>3</w:t>
            </w:r>
          </w:p>
        </w:tc>
        <w:tc>
          <w:tcPr>
            <w:tcW w:w="2304" w:type="dxa"/>
            <w:shd w:val="clear" w:color="auto" w:fill="D9D9D9"/>
            <w:vAlign w:val="center"/>
          </w:tcPr>
          <w:p w14:paraId="0CE7097E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t>Datum</w:t>
            </w:r>
          </w:p>
        </w:tc>
        <w:tc>
          <w:tcPr>
            <w:tcW w:w="2614" w:type="dxa"/>
            <w:shd w:val="clear" w:color="auto" w:fill="FFFFFF"/>
            <w:vAlign w:val="center"/>
          </w:tcPr>
          <w:p w14:paraId="1663EB56" w14:textId="69386032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fldChar w:fldCharType="begin"/>
            </w:r>
            <w:r w:rsidRPr="004735F5">
              <w:rPr>
                <w:rFonts w:eastAsia="MS Mincho"/>
              </w:rPr>
              <w:instrText xml:space="preserve"> TIME \@ "dd.MM.yyyy" </w:instrText>
            </w:r>
            <w:r w:rsidRPr="004735F5">
              <w:rPr>
                <w:rFonts w:eastAsia="MS Mincho"/>
              </w:rPr>
              <w:fldChar w:fldCharType="separate"/>
            </w:r>
            <w:r w:rsidR="001E084F">
              <w:rPr>
                <w:rFonts w:eastAsia="MS Mincho"/>
                <w:noProof/>
              </w:rPr>
              <w:t>09.07.2023</w:t>
            </w:r>
            <w:r w:rsidRPr="004735F5">
              <w:rPr>
                <w:rFonts w:eastAsia="MS Mincho"/>
              </w:rPr>
              <w:fldChar w:fldCharType="end"/>
            </w:r>
          </w:p>
        </w:tc>
      </w:tr>
      <w:tr w:rsidR="008B2795" w:rsidRPr="004735F5" w14:paraId="7EA27BB5" w14:textId="77777777" w:rsidTr="008253CF">
        <w:tc>
          <w:tcPr>
            <w:tcW w:w="1843" w:type="dxa"/>
            <w:shd w:val="clear" w:color="auto" w:fill="D9D9D9"/>
            <w:vAlign w:val="center"/>
          </w:tcPr>
          <w:p w14:paraId="6ED27831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t>Status</w:t>
            </w:r>
          </w:p>
        </w:tc>
        <w:tc>
          <w:tcPr>
            <w:tcW w:w="2306" w:type="dxa"/>
            <w:shd w:val="clear" w:color="auto" w:fill="FFFFFF"/>
            <w:vAlign w:val="center"/>
          </w:tcPr>
          <w:p w14:paraId="1B59ED15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  <w:r w:rsidRPr="004735F5">
              <w:rPr>
                <w:rFonts w:eastAsia="MS Mincho"/>
              </w:rPr>
              <w:t>Fertig</w:t>
            </w:r>
          </w:p>
        </w:tc>
        <w:tc>
          <w:tcPr>
            <w:tcW w:w="2304" w:type="dxa"/>
            <w:shd w:val="clear" w:color="auto" w:fill="D9D9D9"/>
            <w:vAlign w:val="center"/>
          </w:tcPr>
          <w:p w14:paraId="63E90D14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</w:p>
        </w:tc>
        <w:tc>
          <w:tcPr>
            <w:tcW w:w="2614" w:type="dxa"/>
            <w:shd w:val="clear" w:color="auto" w:fill="FFFFFF"/>
            <w:vAlign w:val="center"/>
          </w:tcPr>
          <w:p w14:paraId="7EA798EB" w14:textId="77777777" w:rsidR="008B2795" w:rsidRPr="004735F5" w:rsidRDefault="008B2795" w:rsidP="008253CF">
            <w:pPr>
              <w:pStyle w:val="MLStandard"/>
              <w:rPr>
                <w:rFonts w:eastAsia="MS Mincho"/>
              </w:rPr>
            </w:pPr>
          </w:p>
        </w:tc>
      </w:tr>
    </w:tbl>
    <w:p w14:paraId="55941A27" w14:textId="1B3F1559" w:rsidR="007758B1" w:rsidRDefault="007758B1" w:rsidP="00856373">
      <w:pPr>
        <w:tabs>
          <w:tab w:val="left" w:pos="8505"/>
        </w:tabs>
        <w:spacing w:before="120"/>
        <w:ind w:right="992"/>
        <w:rPr>
          <w:rFonts w:ascii="Arial" w:hAnsi="Arial" w:cs="Arial"/>
          <w:b/>
          <w:bCs/>
          <w:sz w:val="28"/>
          <w:szCs w:val="28"/>
        </w:rPr>
      </w:pPr>
    </w:p>
    <w:p w14:paraId="31F44ECA" w14:textId="77777777" w:rsidR="008B2795" w:rsidRDefault="008B2795" w:rsidP="008B2795">
      <w:pPr>
        <w:pStyle w:val="MLTitel"/>
      </w:pPr>
      <w:r>
        <w:t>Aufgaben</w:t>
      </w:r>
    </w:p>
    <w:p w14:paraId="4BEAB5C5" w14:textId="6C30AE55" w:rsidR="002B77B6" w:rsidRPr="002B77B6" w:rsidRDefault="002B77B6" w:rsidP="008B2795">
      <w:pPr>
        <w:pStyle w:val="MLStandard"/>
      </w:pPr>
      <w:r w:rsidRPr="002B77B6">
        <w:t xml:space="preserve">Eine Anwendung zur Messung von Feinstaubdaten verwendet die folgende Tabelle. Jeder Datensatz mit dem Primärschlüssel </w:t>
      </w:r>
      <w:proofErr w:type="spellStart"/>
      <w:r w:rsidRPr="00FB39AB">
        <w:rPr>
          <w:b/>
        </w:rPr>
        <w:t>DataId</w:t>
      </w:r>
      <w:proofErr w:type="spellEnd"/>
      <w:r w:rsidRPr="002B77B6">
        <w:t xml:space="preserve"> enthält im Attribut </w:t>
      </w:r>
      <w:r w:rsidRPr="00FB39AB">
        <w:rPr>
          <w:b/>
        </w:rPr>
        <w:t>Value</w:t>
      </w:r>
      <w:r w:rsidRPr="002B77B6">
        <w:t xml:space="preserve"> den gemessenen Wert eines Sensors </w:t>
      </w:r>
      <w:proofErr w:type="spellStart"/>
      <w:r w:rsidRPr="00FB39AB">
        <w:rPr>
          <w:b/>
        </w:rPr>
        <w:t>SensorId</w:t>
      </w:r>
      <w:proofErr w:type="spellEnd"/>
      <w:r w:rsidRPr="002B77B6">
        <w:t xml:space="preserve"> zu einem bestimmten Zeitpunkt </w:t>
      </w:r>
      <w:proofErr w:type="spellStart"/>
      <w:r w:rsidRPr="00FB39AB">
        <w:rPr>
          <w:b/>
        </w:rPr>
        <w:t>TimeStamp</w:t>
      </w:r>
      <w:proofErr w:type="spellEnd"/>
      <w:r w:rsidRPr="002B77B6">
        <w:t xml:space="preserve">. Bei der Spalte </w:t>
      </w:r>
      <w:proofErr w:type="spellStart"/>
      <w:r w:rsidRPr="00FB39AB">
        <w:rPr>
          <w:b/>
        </w:rPr>
        <w:t>SensorType</w:t>
      </w:r>
      <w:proofErr w:type="spellEnd"/>
      <w:r w:rsidRPr="002B77B6">
        <w:t xml:space="preserve"> handelt es sich um den Sensortyp. </w:t>
      </w:r>
      <w:proofErr w:type="spellStart"/>
      <w:r w:rsidRPr="00FB39AB">
        <w:rPr>
          <w:b/>
        </w:rPr>
        <w:t>Organization</w:t>
      </w:r>
      <w:proofErr w:type="spellEnd"/>
      <w:r w:rsidRPr="002B77B6">
        <w:t xml:space="preserve"> beinhaltet den Betreiber des Sensors mit dessen</w:t>
      </w:r>
      <w:r w:rsidR="008B2795">
        <w:t xml:space="preserve"> </w:t>
      </w:r>
      <w:r w:rsidRPr="002B77B6">
        <w:t xml:space="preserve">Ortsangabe </w:t>
      </w:r>
      <w:r w:rsidRPr="00FB39AB">
        <w:rPr>
          <w:b/>
        </w:rPr>
        <w:t>Place</w:t>
      </w:r>
      <w:r w:rsidRPr="002B77B6">
        <w:t xml:space="preserve">. Der Aufstellort des Sensors wird in Breiten- und Längengrad mit </w:t>
      </w:r>
      <w:r w:rsidRPr="00FB39AB">
        <w:rPr>
          <w:b/>
        </w:rPr>
        <w:t>Location</w:t>
      </w:r>
      <w:r w:rsidRPr="002B77B6">
        <w:t xml:space="preserve"> vermerkt.</w:t>
      </w:r>
    </w:p>
    <w:p w14:paraId="07D7D104" w14:textId="14B9116D" w:rsidR="002B77B6" w:rsidRPr="002B77B6" w:rsidRDefault="008B117E" w:rsidP="00856373">
      <w:pPr>
        <w:spacing w:before="120"/>
        <w:rPr>
          <w:rFonts w:ascii="Arial" w:hAnsi="Arial" w:cs="Arial"/>
          <w:bCs/>
          <w:sz w:val="22"/>
          <w:szCs w:val="22"/>
        </w:rPr>
      </w:pPr>
      <w:r w:rsidRPr="003D14D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4E486C" wp14:editId="38D8DCA6">
            <wp:simplePos x="0" y="0"/>
            <wp:positionH relativeFrom="column">
              <wp:posOffset>354965</wp:posOffset>
            </wp:positionH>
            <wp:positionV relativeFrom="paragraph">
              <wp:posOffset>232410</wp:posOffset>
            </wp:positionV>
            <wp:extent cx="5716905" cy="5521325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A4551" w14:textId="1FE960F9" w:rsidR="002B77B6" w:rsidRPr="002B77B6" w:rsidRDefault="002B77B6" w:rsidP="008B2795">
      <w:pPr>
        <w:pStyle w:val="MLListe"/>
        <w:numPr>
          <w:ilvl w:val="0"/>
          <w:numId w:val="18"/>
        </w:numPr>
      </w:pPr>
      <w:r w:rsidRPr="002B77B6">
        <w:t xml:space="preserve">Geben Sie alle </w:t>
      </w:r>
      <w:proofErr w:type="spellStart"/>
      <w:r w:rsidRPr="002B77B6">
        <w:t>Kandidatschlüssel</w:t>
      </w:r>
      <w:proofErr w:type="spellEnd"/>
      <w:r w:rsidRPr="002B77B6">
        <w:t xml:space="preserve"> an.</w:t>
      </w:r>
    </w:p>
    <w:p w14:paraId="56C21D79" w14:textId="393E2089" w:rsidR="002B77B6" w:rsidRPr="002B77B6" w:rsidRDefault="002B77B6" w:rsidP="008B2795">
      <w:pPr>
        <w:pStyle w:val="MLListe"/>
        <w:numPr>
          <w:ilvl w:val="0"/>
          <w:numId w:val="18"/>
        </w:numPr>
      </w:pPr>
      <w:r w:rsidRPr="002B77B6">
        <w:t>Bilden Sie die Tabelle auf genau eine äquivalente Relation in 1NF ab.</w:t>
      </w:r>
    </w:p>
    <w:p w14:paraId="54B13CEE" w14:textId="712136E7" w:rsidR="003831EC" w:rsidRDefault="002B77B6" w:rsidP="008B2795">
      <w:pPr>
        <w:pStyle w:val="MLListe"/>
        <w:numPr>
          <w:ilvl w:val="0"/>
          <w:numId w:val="18"/>
        </w:numPr>
      </w:pPr>
      <w:r w:rsidRPr="002B77B6">
        <w:t xml:space="preserve">Bestimmen Sie alle vollen funktionalen Abhängigkeiten. </w:t>
      </w:r>
    </w:p>
    <w:p w14:paraId="4AD0F44C" w14:textId="2D00A79A" w:rsidR="003831EC" w:rsidRPr="003831EC" w:rsidRDefault="003831EC" w:rsidP="008B2795">
      <w:pPr>
        <w:pStyle w:val="MLListe"/>
        <w:numPr>
          <w:ilvl w:val="0"/>
          <w:numId w:val="18"/>
        </w:numPr>
      </w:pPr>
      <w:r>
        <w:t xml:space="preserve">Bilden Sie auf die Normalformen ab. </w:t>
      </w:r>
      <w:r w:rsidRPr="003831EC">
        <w:t xml:space="preserve">Erstellen Sie jeweils das </w:t>
      </w:r>
      <w:proofErr w:type="spellStart"/>
      <w:r w:rsidRPr="003831EC">
        <w:t>Relationendiagramm</w:t>
      </w:r>
      <w:proofErr w:type="spellEnd"/>
      <w:r w:rsidRPr="003831EC">
        <w:t xml:space="preserve"> (!) und begründen die Zerlegung mit Abhängig</w:t>
      </w:r>
      <w:r>
        <w:t>keitstreue und Verlustlosigkeit</w:t>
      </w:r>
    </w:p>
    <w:p w14:paraId="79B7E2F6" w14:textId="74A1912A" w:rsidR="003831EC" w:rsidRPr="002B77B6" w:rsidRDefault="00A5121E" w:rsidP="008B2795">
      <w:pPr>
        <w:pStyle w:val="MLListe"/>
        <w:numPr>
          <w:ilvl w:val="0"/>
          <w:numId w:val="18"/>
        </w:numPr>
      </w:pPr>
      <w:r>
        <w:t xml:space="preserve">... </w:t>
      </w:r>
      <w:r w:rsidR="003831EC">
        <w:t>für die Zerlegung in 2NF.</w:t>
      </w:r>
    </w:p>
    <w:p w14:paraId="1E8AE72A" w14:textId="7C80D5AF" w:rsidR="003831EC" w:rsidRPr="002B77B6" w:rsidRDefault="00A5121E" w:rsidP="008B2795">
      <w:pPr>
        <w:pStyle w:val="MLListe"/>
        <w:numPr>
          <w:ilvl w:val="0"/>
          <w:numId w:val="18"/>
        </w:numPr>
      </w:pPr>
      <w:r>
        <w:t xml:space="preserve">... </w:t>
      </w:r>
      <w:r w:rsidR="003831EC">
        <w:t>für die Zerlegung in 3NF.</w:t>
      </w:r>
    </w:p>
    <w:p w14:paraId="48B7560A" w14:textId="24D27AD2" w:rsidR="002B77B6" w:rsidRPr="002B77B6" w:rsidRDefault="001E084F" w:rsidP="001E084F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27DAA51C" w14:textId="3A7E92CC" w:rsidR="001E084F" w:rsidRPr="001E084F" w:rsidRDefault="001E6F85" w:rsidP="001E084F">
      <w:pPr>
        <w:pStyle w:val="MLTitel"/>
        <w:rPr>
          <w:rFonts w:ascii="Arial" w:hAnsi="Arial" w:cs="Arial"/>
          <w:bCs w:val="0"/>
          <w:noProof/>
          <w:sz w:val="22"/>
          <w:szCs w:val="22"/>
          <w:u w:val="single"/>
        </w:rPr>
      </w:pPr>
      <w:r>
        <w:lastRenderedPageBreak/>
        <w:t>Lösung</w:t>
      </w:r>
    </w:p>
    <w:p w14:paraId="512AF75E" w14:textId="31B00207" w:rsidR="001B500B" w:rsidRDefault="001E084F" w:rsidP="001E084F">
      <w:pPr>
        <w:pStyle w:val="MLTitel"/>
        <w:rPr>
          <w:rFonts w:ascii="Arial" w:hAnsi="Arial" w:cs="Arial"/>
          <w:bCs w:val="0"/>
          <w:sz w:val="22"/>
          <w:szCs w:val="22"/>
          <w:u w:val="single"/>
        </w:rPr>
      </w:pPr>
      <w:r>
        <w:rPr>
          <w:rFonts w:ascii="Arial" w:hAnsi="Arial" w:cs="Arial"/>
          <w:bCs w:val="0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0014C" wp14:editId="2A3CF490">
                <wp:simplePos x="0" y="0"/>
                <wp:positionH relativeFrom="column">
                  <wp:posOffset>-539750</wp:posOffset>
                </wp:positionH>
                <wp:positionV relativeFrom="paragraph">
                  <wp:posOffset>2145665</wp:posOffset>
                </wp:positionV>
                <wp:extent cx="1430867" cy="307975"/>
                <wp:effectExtent l="8890" t="0" r="26035" b="26035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0867" cy="3079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F7AD0" id="Rechteck: abgerundete Ecken 3" o:spid="_x0000_s1026" style="position:absolute;margin-left:-42.5pt;margin-top:168.95pt;width:112.65pt;height:24.2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" fillcolor="white [3212]" strokecolor="white [3212]"/>
            </w:pict>
          </mc:Fallback>
        </mc:AlternateContent>
      </w:r>
      <w:r w:rsidR="003F32A3">
        <w:rPr>
          <w:rFonts w:ascii="Arial" w:hAnsi="Arial" w:cs="Arial"/>
          <w:bCs w:val="0"/>
          <w:noProof/>
          <w:sz w:val="22"/>
          <w:szCs w:val="22"/>
          <w:u w:val="single"/>
        </w:rPr>
        <w:drawing>
          <wp:inline distT="0" distB="0" distL="0" distR="0" wp14:anchorId="510CF97B" wp14:editId="4A77BA3C">
            <wp:extent cx="4320000" cy="6105991"/>
            <wp:effectExtent l="2540" t="0" r="6985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BS1_P09_Lösung-Hand_S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000" cy="61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2A3">
        <w:rPr>
          <w:rFonts w:ascii="Arial" w:hAnsi="Arial" w:cs="Arial"/>
          <w:bCs w:val="0"/>
          <w:noProof/>
          <w:sz w:val="22"/>
          <w:szCs w:val="22"/>
          <w:u w:val="single"/>
        </w:rPr>
        <w:drawing>
          <wp:inline distT="0" distB="0" distL="0" distR="0" wp14:anchorId="09655DCA" wp14:editId="2417544E">
            <wp:extent cx="4320000" cy="6105991"/>
            <wp:effectExtent l="2540" t="0" r="6985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BS1_P09_Lösung-Hand_S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000" cy="61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2728" w14:textId="77777777" w:rsidR="008B2795" w:rsidRDefault="008B2795">
      <w:pPr>
        <w:rPr>
          <w:rFonts w:ascii="Verdana" w:hAnsi="Verdana"/>
          <w:b/>
          <w:bCs/>
          <w:sz w:val="28"/>
          <w:szCs w:val="28"/>
        </w:rPr>
      </w:pPr>
      <w:r>
        <w:br w:type="page"/>
      </w:r>
    </w:p>
    <w:p w14:paraId="1A50DEB9" w14:textId="59C0CFC3" w:rsidR="00FC3777" w:rsidRPr="00FC3777" w:rsidRDefault="000F3820" w:rsidP="00FC3777">
      <w:pPr>
        <w:pStyle w:val="MLTitel"/>
      </w:pPr>
      <w:r>
        <w:lastRenderedPageBreak/>
        <w:t>Erklärung</w:t>
      </w:r>
    </w:p>
    <w:p w14:paraId="19F4F37F" w14:textId="25A6AF9A" w:rsidR="00FC3777" w:rsidRPr="00856373" w:rsidRDefault="00FC3777" w:rsidP="00FC3777">
      <w:pPr>
        <w:keepNext/>
        <w:numPr>
          <w:ilvl w:val="0"/>
          <w:numId w:val="5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0DFA33" wp14:editId="62447DB2">
                <wp:simplePos x="0" y="0"/>
                <wp:positionH relativeFrom="column">
                  <wp:posOffset>1010913</wp:posOffset>
                </wp:positionH>
                <wp:positionV relativeFrom="paragraph">
                  <wp:posOffset>374789</wp:posOffset>
                </wp:positionV>
                <wp:extent cx="1292860" cy="396240"/>
                <wp:effectExtent l="50800" t="0" r="0" b="73660"/>
                <wp:wrapNone/>
                <wp:docPr id="14" name="Bo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1515">
                          <a:off x="0" y="0"/>
                          <a:ext cx="1292860" cy="396240"/>
                        </a:xfrm>
                        <a:prstGeom prst="arc">
                          <a:avLst>
                            <a:gd name="adj1" fmla="val 11342470"/>
                            <a:gd name="adj2" fmla="val 2148924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62F95" id="Bogen 14" o:spid="_x0000_s1026" style="position:absolute;margin-left:79.6pt;margin-top:29.5pt;width:101.8pt;height:31.2pt;rotation:1157968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286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" path="m72715,106830nsc185971,39973,413140,-1414,658884,37v326028,1925,596331,77972,630431,177365l646430,198120,72715,106830xem72715,106830nfc185971,39973,413140,-1414,658884,37v326028,1925,596331,77972,630431,177365e" filled="f" strokecolor="black [3213]" strokeweight="1pt">
                <v:stroke dashstyle="dash"/>
                <v:shadow on="t" color="black" opacity="24903f" origin=",.5" offset="0,.55556mm"/>
                <v:path arrowok="t" o:connecttype="custom" o:connectlocs="72715,106830;658884,37;1289315,177402" o:connectangles="0,0,0"/>
              </v:shape>
            </w:pict>
          </mc:Fallback>
        </mc:AlternateContent>
      </w:r>
      <w:r w:rsidRPr="00856373">
        <w:rPr>
          <w:rFonts w:ascii="Arial" w:hAnsi="Arial" w:cs="Arial"/>
          <w:bCs/>
          <w:sz w:val="22"/>
          <w:szCs w:val="22"/>
        </w:rPr>
        <w:t>Das Attribut</w:t>
      </w:r>
      <w:r w:rsidRPr="00856373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</w:rPr>
        <w:t>DataId</w:t>
      </w:r>
      <w:proofErr w:type="spellEnd"/>
      <w:r w:rsidRPr="00856373">
        <w:rPr>
          <w:rFonts w:ascii="Arial" w:hAnsi="Arial" w:cs="Arial"/>
          <w:bCs/>
          <w:sz w:val="22"/>
          <w:szCs w:val="22"/>
        </w:rPr>
        <w:t xml:space="preserve"> bestimmt</w:t>
      </w:r>
      <w:r>
        <w:rPr>
          <w:rFonts w:ascii="Arial" w:hAnsi="Arial" w:cs="Arial"/>
          <w:bCs/>
          <w:sz w:val="22"/>
          <w:szCs w:val="22"/>
        </w:rPr>
        <w:t xml:space="preserve"> und auch d</w:t>
      </w:r>
      <w:r w:rsidRPr="00856373">
        <w:rPr>
          <w:rFonts w:ascii="Arial" w:hAnsi="Arial" w:cs="Arial"/>
          <w:bCs/>
          <w:sz w:val="22"/>
          <w:szCs w:val="22"/>
        </w:rPr>
        <w:t xml:space="preserve">ie beiden Attribute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  <w:u w:val="wave"/>
        </w:rPr>
        <w:t>SensorId</w:t>
      </w:r>
      <w:proofErr w:type="spellEnd"/>
      <w:r w:rsidRPr="00856373">
        <w:rPr>
          <w:rFonts w:ascii="Arial" w:hAnsi="Arial" w:cs="Arial"/>
          <w:b/>
          <w:bCs/>
          <w:sz w:val="22"/>
          <w:szCs w:val="22"/>
          <w:u w:val="wave"/>
        </w:rPr>
        <w:t xml:space="preserve"> </w:t>
      </w:r>
      <w:r w:rsidRPr="00856373">
        <w:rPr>
          <w:rFonts w:ascii="Arial" w:hAnsi="Arial" w:cs="Arial"/>
          <w:bCs/>
          <w:sz w:val="22"/>
          <w:szCs w:val="22"/>
          <w:u w:val="wave"/>
        </w:rPr>
        <w:t>und</w:t>
      </w:r>
      <w:r w:rsidRPr="00856373">
        <w:rPr>
          <w:rFonts w:ascii="Arial" w:hAnsi="Arial" w:cs="Arial"/>
          <w:b/>
          <w:bCs/>
          <w:sz w:val="22"/>
          <w:szCs w:val="22"/>
          <w:u w:val="wave"/>
        </w:rPr>
        <w:t xml:space="preserve">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  <w:u w:val="wave"/>
        </w:rPr>
        <w:t>TimeStamp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zusammen</w:t>
      </w:r>
      <w:r w:rsidRPr="00856373">
        <w:rPr>
          <w:rFonts w:ascii="Arial" w:hAnsi="Arial" w:cs="Arial"/>
          <w:bCs/>
          <w:sz w:val="22"/>
          <w:szCs w:val="22"/>
        </w:rPr>
        <w:t xml:space="preserve"> be</w:t>
      </w:r>
      <w:r>
        <w:rPr>
          <w:rFonts w:ascii="Arial" w:hAnsi="Arial" w:cs="Arial"/>
          <w:bCs/>
          <w:sz w:val="22"/>
          <w:szCs w:val="22"/>
        </w:rPr>
        <w:t xml:space="preserve">stimmen jeweils alle anderen Attribute. Wir </w:t>
      </w:r>
      <w:proofErr w:type="spellStart"/>
      <w:r>
        <w:rPr>
          <w:rFonts w:ascii="Arial" w:hAnsi="Arial" w:cs="Arial"/>
          <w:bCs/>
          <w:sz w:val="22"/>
          <w:szCs w:val="22"/>
        </w:rPr>
        <w:t>kennzeichen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die </w:t>
      </w:r>
      <w:proofErr w:type="spellStart"/>
      <w:r w:rsidRPr="00856373">
        <w:rPr>
          <w:rFonts w:ascii="Arial" w:hAnsi="Arial" w:cs="Arial"/>
          <w:bCs/>
          <w:sz w:val="22"/>
          <w:szCs w:val="22"/>
          <w:u w:val="dash"/>
        </w:rPr>
        <w:t>Kandidatschlüssel</w:t>
      </w:r>
      <w:proofErr w:type="spellEnd"/>
      <w:r>
        <w:rPr>
          <w:rFonts w:ascii="Arial" w:hAnsi="Arial" w:cs="Arial"/>
          <w:bCs/>
          <w:sz w:val="22"/>
          <w:szCs w:val="22"/>
        </w:rPr>
        <w:t>:</w:t>
      </w:r>
    </w:p>
    <w:p w14:paraId="652E1651" w14:textId="3D06CDF5" w:rsidR="00FC3777" w:rsidRPr="00FC3777" w:rsidRDefault="00FC3777" w:rsidP="00FC3777">
      <w:pPr>
        <w:keepNext/>
        <w:spacing w:before="120"/>
        <w:ind w:left="36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240627">
        <w:rPr>
          <w:rFonts w:ascii="Arial" w:hAnsi="Arial" w:cs="Arial"/>
          <w:b/>
          <w:bCs/>
          <w:sz w:val="22"/>
          <w:szCs w:val="22"/>
          <w:u w:val="dash"/>
          <w:lang w:val="en-US"/>
        </w:rPr>
        <w:t>DataId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  <w:u w:val="dash"/>
          <w:lang w:val="en-US"/>
        </w:rPr>
        <w:t>SensorId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Value,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  <w:u w:val="dash"/>
          <w:lang w:val="en-US"/>
        </w:rPr>
        <w:t>TimeStamp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795670">
        <w:rPr>
          <w:rFonts w:ascii="Arial" w:hAnsi="Arial" w:cs="Arial"/>
          <w:b/>
          <w:bCs/>
          <w:sz w:val="22"/>
          <w:szCs w:val="22"/>
          <w:lang w:val="en-US"/>
        </w:rPr>
        <w:t>SensorType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 xml:space="preserve">, Organization, Place, </w:t>
      </w:r>
      <w:r>
        <w:rPr>
          <w:rFonts w:ascii="Arial" w:hAnsi="Arial" w:cs="Arial"/>
          <w:b/>
          <w:bCs/>
          <w:sz w:val="22"/>
          <w:szCs w:val="22"/>
          <w:lang w:val="en-US"/>
        </w:rPr>
        <w:t>Location</w:t>
      </w:r>
      <w:r w:rsidRPr="00856373">
        <w:rPr>
          <w:rFonts w:ascii="Arial" w:hAnsi="Arial" w:cs="Arial"/>
          <w:b/>
          <w:bCs/>
          <w:sz w:val="22"/>
          <w:szCs w:val="22"/>
          <w:lang w:val="en-US"/>
        </w:rPr>
        <w:br/>
      </w:r>
    </w:p>
    <w:p w14:paraId="341B10B2" w14:textId="77777777" w:rsidR="00FC3777" w:rsidRDefault="00FC3777" w:rsidP="00FC3777">
      <w:pPr>
        <w:keepNext/>
        <w:numPr>
          <w:ilvl w:val="0"/>
          <w:numId w:val="5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Das Attribut</w:t>
      </w:r>
      <w:r w:rsidRPr="002B77B6">
        <w:rPr>
          <w:rFonts w:ascii="Arial" w:hAnsi="Arial" w:cs="Arial"/>
          <w:bCs/>
          <w:sz w:val="22"/>
          <w:szCs w:val="22"/>
        </w:rPr>
        <w:t xml:space="preserve"> </w:t>
      </w:r>
      <w:r w:rsidRPr="006F1B02">
        <w:rPr>
          <w:rFonts w:ascii="Arial" w:hAnsi="Arial" w:cs="Arial"/>
          <w:b/>
          <w:bCs/>
          <w:sz w:val="22"/>
          <w:szCs w:val="22"/>
        </w:rPr>
        <w:t>Location</w:t>
      </w:r>
      <w:r w:rsidRPr="002B77B6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enthält zwei Zahlenwerte und widerspricht damit der Anforderung der 1NF nach atomaren (einfache) Werten. Wir interpretieren hier die Angaben als Längen- und Breitengrad und ersetzen </w:t>
      </w:r>
      <w:r w:rsidRPr="006F1B02">
        <w:rPr>
          <w:rFonts w:ascii="Arial" w:hAnsi="Arial" w:cs="Arial"/>
          <w:b/>
          <w:bCs/>
          <w:sz w:val="22"/>
          <w:szCs w:val="22"/>
        </w:rPr>
        <w:t>Location</w:t>
      </w:r>
      <w:r w:rsidRPr="002B77B6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durch die zwei Attribute </w:t>
      </w:r>
      <w:r w:rsidRPr="006F1B02">
        <w:rPr>
          <w:rFonts w:ascii="Arial" w:hAnsi="Arial" w:cs="Arial"/>
          <w:b/>
          <w:bCs/>
          <w:sz w:val="22"/>
          <w:szCs w:val="22"/>
        </w:rPr>
        <w:t>Latitude</w:t>
      </w:r>
      <w:r w:rsidRPr="002B77B6">
        <w:rPr>
          <w:rFonts w:ascii="Arial" w:hAnsi="Arial" w:cs="Arial"/>
          <w:bCs/>
          <w:sz w:val="22"/>
          <w:szCs w:val="22"/>
        </w:rPr>
        <w:t xml:space="preserve"> und </w:t>
      </w:r>
      <w:proofErr w:type="spellStart"/>
      <w:r w:rsidRPr="00D74F4C">
        <w:rPr>
          <w:rFonts w:ascii="Arial" w:hAnsi="Arial" w:cs="Arial"/>
          <w:b/>
          <w:bCs/>
          <w:sz w:val="22"/>
          <w:szCs w:val="22"/>
        </w:rPr>
        <w:t>Longitude</w:t>
      </w:r>
      <w:proofErr w:type="spellEnd"/>
      <w:r>
        <w:rPr>
          <w:rFonts w:ascii="Arial" w:hAnsi="Arial" w:cs="Arial"/>
          <w:bCs/>
          <w:sz w:val="22"/>
          <w:szCs w:val="22"/>
        </w:rPr>
        <w:t>:</w:t>
      </w:r>
    </w:p>
    <w:p w14:paraId="0D5C4C64" w14:textId="77777777" w:rsidR="00FC3777" w:rsidRDefault="00FC3777" w:rsidP="00FC3777">
      <w:pPr>
        <w:keepNext/>
        <w:spacing w:before="120"/>
        <w:ind w:left="360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970993" wp14:editId="55574C87">
                <wp:simplePos x="0" y="0"/>
                <wp:positionH relativeFrom="column">
                  <wp:posOffset>1056005</wp:posOffset>
                </wp:positionH>
                <wp:positionV relativeFrom="paragraph">
                  <wp:posOffset>3126</wp:posOffset>
                </wp:positionV>
                <wp:extent cx="1292860" cy="396240"/>
                <wp:effectExtent l="50800" t="0" r="0" b="73660"/>
                <wp:wrapNone/>
                <wp:docPr id="15" name="Bo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1515">
                          <a:off x="0" y="0"/>
                          <a:ext cx="1292860" cy="396240"/>
                        </a:xfrm>
                        <a:prstGeom prst="arc">
                          <a:avLst>
                            <a:gd name="adj1" fmla="val 11342470"/>
                            <a:gd name="adj2" fmla="val 2148924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0D811" id="Bogen 15" o:spid="_x0000_s1026" style="position:absolute;margin-left:83.15pt;margin-top:.25pt;width:101.8pt;height:31.2pt;rotation:1157968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286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" path="m72715,106830nsc185971,39973,413140,-1414,658884,37v326028,1925,596331,77972,630431,177365l646430,198120,72715,106830xem72715,106830nfc185971,39973,413140,-1414,658884,37v326028,1925,596331,77972,630431,177365e" filled="f" strokecolor="black [3213]" strokeweight="1pt">
                <v:stroke dashstyle="dash"/>
                <v:shadow on="t" color="black" opacity="24903f" origin=",.5" offset="0,.55556mm"/>
                <v:path arrowok="t" o:connecttype="custom" o:connectlocs="72715,106830;658884,37;1289315,177402" o:connectangles="0,0,0"/>
              </v:shape>
            </w:pict>
          </mc:Fallback>
        </mc:AlternateContent>
      </w:r>
      <w:proofErr w:type="spellStart"/>
      <w:r w:rsidRPr="00240627">
        <w:rPr>
          <w:rFonts w:ascii="Arial" w:hAnsi="Arial" w:cs="Arial"/>
          <w:b/>
          <w:bCs/>
          <w:sz w:val="22"/>
          <w:szCs w:val="22"/>
          <w:u w:val="dash"/>
          <w:lang w:val="en-US"/>
        </w:rPr>
        <w:t>DataId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  <w:u w:val="dash"/>
          <w:lang w:val="en-US"/>
        </w:rPr>
        <w:t>SensorId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Value, </w:t>
      </w:r>
      <w:proofErr w:type="spellStart"/>
      <w:r w:rsidRPr="00856373">
        <w:rPr>
          <w:rFonts w:ascii="Arial" w:hAnsi="Arial" w:cs="Arial"/>
          <w:b/>
          <w:bCs/>
          <w:sz w:val="22"/>
          <w:szCs w:val="22"/>
          <w:u w:val="dash"/>
          <w:lang w:val="en-US"/>
        </w:rPr>
        <w:t>TimeStamp</w:t>
      </w:r>
      <w:proofErr w:type="spellEnd"/>
      <w:r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795670">
        <w:rPr>
          <w:rFonts w:ascii="Arial" w:hAnsi="Arial" w:cs="Arial"/>
          <w:b/>
          <w:bCs/>
          <w:sz w:val="22"/>
          <w:szCs w:val="22"/>
          <w:lang w:val="en-US"/>
        </w:rPr>
        <w:t>SensorType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>, Organization, Place, Latitude, Longit</w:t>
      </w:r>
      <w:r>
        <w:rPr>
          <w:rFonts w:ascii="Arial" w:hAnsi="Arial" w:cs="Arial"/>
          <w:b/>
          <w:bCs/>
          <w:sz w:val="22"/>
          <w:szCs w:val="22"/>
          <w:lang w:val="en-US"/>
        </w:rPr>
        <w:t>ude</w:t>
      </w:r>
    </w:p>
    <w:p w14:paraId="4D7157B5" w14:textId="4C55D733" w:rsidR="00FC3777" w:rsidRDefault="00FC3777" w:rsidP="00FC3777">
      <w:pPr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Auch </w:t>
      </w:r>
      <w:proofErr w:type="spellStart"/>
      <w:r w:rsidRPr="009B2FF2">
        <w:rPr>
          <w:rFonts w:ascii="Arial" w:hAnsi="Arial" w:cs="Arial"/>
          <w:b/>
          <w:bCs/>
          <w:sz w:val="22"/>
          <w:szCs w:val="22"/>
        </w:rPr>
        <w:t>TimeStamp</w:t>
      </w:r>
      <w:proofErr w:type="spellEnd"/>
      <w:r w:rsidRPr="009B2FF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enthält </w:t>
      </w:r>
      <w:proofErr w:type="spellStart"/>
      <w:r>
        <w:rPr>
          <w:rFonts w:ascii="Arial" w:hAnsi="Arial" w:cs="Arial"/>
          <w:bCs/>
          <w:sz w:val="22"/>
          <w:szCs w:val="22"/>
        </w:rPr>
        <w:t>mehere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Werte, kann</w:t>
      </w:r>
      <w:r w:rsidRPr="009B2FF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aber </w:t>
      </w:r>
      <w:proofErr w:type="spellStart"/>
      <w:r>
        <w:rPr>
          <w:rFonts w:ascii="Arial" w:hAnsi="Arial" w:cs="Arial"/>
          <w:bCs/>
          <w:sz w:val="22"/>
          <w:szCs w:val="22"/>
        </w:rPr>
        <w:t>idR</w:t>
      </w:r>
      <w:proofErr w:type="spellEnd"/>
      <w:r w:rsidRPr="009B2FF2">
        <w:rPr>
          <w:rFonts w:ascii="Arial" w:hAnsi="Arial" w:cs="Arial"/>
          <w:bCs/>
          <w:sz w:val="22"/>
          <w:szCs w:val="22"/>
        </w:rPr>
        <w:t xml:space="preserve"> als Datentyp </w:t>
      </w:r>
      <w:r>
        <w:rPr>
          <w:rFonts w:ascii="Arial" w:hAnsi="Arial" w:cs="Arial"/>
          <w:bCs/>
          <w:sz w:val="22"/>
          <w:szCs w:val="22"/>
        </w:rPr>
        <w:t>verwendet werden und wird daher als zusammengesetztes Attribut angenommen.</w:t>
      </w:r>
    </w:p>
    <w:p w14:paraId="674EDDEB" w14:textId="77777777" w:rsidR="00FC3777" w:rsidRPr="009B2FF2" w:rsidRDefault="00FC3777" w:rsidP="00FC3777">
      <w:pPr>
        <w:keepNext/>
        <w:numPr>
          <w:ilvl w:val="0"/>
          <w:numId w:val="5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Wir bestimmen anhand der Wertekombinationen, ob eine Funktionseigenschaft gegeben ist, und wählen die Determinanten minimal:</w:t>
      </w:r>
    </w:p>
    <w:p w14:paraId="57A468BF" w14:textId="77777777" w:rsidR="00FC3777" w:rsidRPr="00240627" w:rsidRDefault="00FC3777" w:rsidP="00FC3777">
      <w:pPr>
        <w:keepNext/>
        <w:numPr>
          <w:ilvl w:val="0"/>
          <w:numId w:val="6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1FC843" wp14:editId="0B52776D">
                <wp:simplePos x="0" y="0"/>
                <wp:positionH relativeFrom="column">
                  <wp:posOffset>1337945</wp:posOffset>
                </wp:positionH>
                <wp:positionV relativeFrom="paragraph">
                  <wp:posOffset>11381</wp:posOffset>
                </wp:positionV>
                <wp:extent cx="1292860" cy="396240"/>
                <wp:effectExtent l="50800" t="0" r="0" b="73660"/>
                <wp:wrapNone/>
                <wp:docPr id="17" name="Bo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1515">
                          <a:off x="0" y="0"/>
                          <a:ext cx="1292860" cy="396240"/>
                        </a:xfrm>
                        <a:prstGeom prst="arc">
                          <a:avLst>
                            <a:gd name="adj1" fmla="val 11342470"/>
                            <a:gd name="adj2" fmla="val 2148924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20D7" id="Bogen 17" o:spid="_x0000_s1026" style="position:absolute;margin-left:105.35pt;margin-top:.9pt;width:101.8pt;height:31.2pt;rotation:1157968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286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" path="m72715,106830nsc185971,39973,413140,-1414,658884,37v326028,1925,596331,77972,630431,177365l646430,198120,72715,106830xem72715,106830nfc185971,39973,413140,-1414,658884,37v326028,1925,596331,77972,630431,177365e" filled="f" strokecolor="black [3213]" strokeweight="1pt">
                <v:stroke dashstyle="dash"/>
                <v:shadow on="t" color="black" opacity="24903f" origin=",.5" offset="0,.55556mm"/>
                <v:path arrowok="t" o:connecttype="custom" o:connectlocs="72715,106830;658884,37;1289315,177402" o:connectangles="0,0,0"/>
              </v:shape>
            </w:pict>
          </mc:Fallback>
        </mc:AlternateContent>
      </w:r>
      <w:proofErr w:type="spellStart"/>
      <w:r w:rsidRPr="00240627">
        <w:rPr>
          <w:rFonts w:ascii="Arial" w:hAnsi="Arial" w:cs="Arial"/>
          <w:b/>
          <w:bCs/>
          <w:sz w:val="22"/>
          <w:szCs w:val="22"/>
          <w:u w:val="dash"/>
          <w:lang w:val="en-US"/>
        </w:rPr>
        <w:t>DataId</w:t>
      </w:r>
      <w:proofErr w:type="spellEnd"/>
      <w:r w:rsidRPr="00240627">
        <w:rPr>
          <w:rFonts w:ascii="Arial" w:hAnsi="Arial" w:cs="Arial"/>
          <w:bCs/>
          <w:sz w:val="22"/>
          <w:szCs w:val="22"/>
          <w:lang w:val="en-US"/>
        </w:rPr>
        <w:t xml:space="preserve"> -&gt;</w:t>
      </w:r>
      <w:r w:rsidRPr="00240627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8F5BBC">
        <w:rPr>
          <w:rFonts w:ascii="Arial" w:hAnsi="Arial" w:cs="Arial"/>
          <w:b/>
          <w:bCs/>
          <w:sz w:val="22"/>
          <w:szCs w:val="22"/>
          <w:u w:val="dash"/>
          <w:lang w:val="en-US"/>
        </w:rPr>
        <w:t>SensorId</w:t>
      </w:r>
      <w:proofErr w:type="spellEnd"/>
      <w:r w:rsidRPr="00240627">
        <w:rPr>
          <w:rFonts w:ascii="Arial" w:hAnsi="Arial" w:cs="Arial"/>
          <w:b/>
          <w:bCs/>
          <w:sz w:val="22"/>
          <w:szCs w:val="22"/>
          <w:lang w:val="en-US"/>
        </w:rPr>
        <w:t xml:space="preserve">, Value, </w:t>
      </w:r>
      <w:proofErr w:type="spellStart"/>
      <w:r w:rsidRPr="008F5BBC">
        <w:rPr>
          <w:rFonts w:ascii="Arial" w:hAnsi="Arial" w:cs="Arial"/>
          <w:b/>
          <w:bCs/>
          <w:sz w:val="22"/>
          <w:szCs w:val="22"/>
          <w:u w:val="dash"/>
          <w:lang w:val="en-US"/>
        </w:rPr>
        <w:t>TimeStamp</w:t>
      </w:r>
      <w:proofErr w:type="spellEnd"/>
      <w:r w:rsidRPr="00240627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240627">
        <w:rPr>
          <w:rFonts w:ascii="Arial" w:hAnsi="Arial" w:cs="Arial"/>
          <w:b/>
          <w:bCs/>
          <w:sz w:val="22"/>
          <w:szCs w:val="22"/>
          <w:lang w:val="en-US"/>
        </w:rPr>
        <w:t>SensorType</w:t>
      </w:r>
      <w:proofErr w:type="spellEnd"/>
      <w:r w:rsidRPr="00240627">
        <w:rPr>
          <w:rFonts w:ascii="Arial" w:hAnsi="Arial" w:cs="Arial"/>
          <w:b/>
          <w:bCs/>
          <w:sz w:val="22"/>
          <w:szCs w:val="22"/>
          <w:lang w:val="en-US"/>
        </w:rPr>
        <w:t>, Organization, Place, Latitude, Longitude</w:t>
      </w:r>
    </w:p>
    <w:p w14:paraId="59534233" w14:textId="77777777" w:rsidR="00FC3777" w:rsidRPr="00D10C33" w:rsidRDefault="00FC3777" w:rsidP="00FC3777">
      <w:pPr>
        <w:keepNext/>
        <w:numPr>
          <w:ilvl w:val="0"/>
          <w:numId w:val="6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D10C33">
        <w:rPr>
          <w:rFonts w:ascii="Arial" w:hAnsi="Arial" w:cs="Arial"/>
          <w:b/>
          <w:bCs/>
          <w:sz w:val="22"/>
          <w:szCs w:val="22"/>
          <w:u w:val="wave"/>
          <w:lang w:val="en-US"/>
        </w:rPr>
        <w:t>SensorId</w:t>
      </w:r>
      <w:proofErr w:type="spellEnd"/>
      <w:r w:rsidRPr="00D10C33">
        <w:rPr>
          <w:rFonts w:ascii="Arial" w:hAnsi="Arial" w:cs="Arial"/>
          <w:bCs/>
          <w:sz w:val="22"/>
          <w:szCs w:val="22"/>
          <w:lang w:val="en-US"/>
        </w:rPr>
        <w:t xml:space="preserve"> -&gt;</w:t>
      </w:r>
      <w:r w:rsidRPr="00D10C33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D10C33">
        <w:rPr>
          <w:rFonts w:ascii="Arial" w:hAnsi="Arial" w:cs="Arial"/>
          <w:b/>
          <w:bCs/>
          <w:sz w:val="22"/>
          <w:szCs w:val="22"/>
          <w:lang w:val="en-US"/>
        </w:rPr>
        <w:t>SensorType</w:t>
      </w:r>
      <w:proofErr w:type="spellEnd"/>
      <w:r w:rsidRPr="00D10C33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D10C33">
        <w:rPr>
          <w:rFonts w:ascii="Arial" w:hAnsi="Arial" w:cs="Arial"/>
          <w:b/>
          <w:bCs/>
          <w:sz w:val="22"/>
          <w:szCs w:val="22"/>
          <w:lang w:val="en-US"/>
        </w:rPr>
        <w:t>Organisation</w:t>
      </w:r>
      <w:proofErr w:type="spellEnd"/>
      <w:r w:rsidRPr="00D10C33">
        <w:rPr>
          <w:rFonts w:ascii="Arial" w:hAnsi="Arial" w:cs="Arial"/>
          <w:b/>
          <w:bCs/>
          <w:sz w:val="22"/>
          <w:szCs w:val="22"/>
          <w:lang w:val="en-US"/>
        </w:rPr>
        <w:t>, Place, Latitude, Longitude</w:t>
      </w:r>
    </w:p>
    <w:p w14:paraId="6A1F7E0F" w14:textId="77777777" w:rsidR="00FC3777" w:rsidRPr="00D10C33" w:rsidRDefault="00FC3777" w:rsidP="00FC3777">
      <w:pPr>
        <w:keepNext/>
        <w:spacing w:before="120"/>
        <w:ind w:left="72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D10C33">
        <w:rPr>
          <w:rFonts w:ascii="Arial" w:hAnsi="Arial" w:cs="Arial"/>
          <w:bCs/>
          <w:sz w:val="22"/>
          <w:szCs w:val="22"/>
        </w:rPr>
        <w:t>SensorId</w:t>
      </w:r>
      <w:proofErr w:type="spellEnd"/>
      <w:r w:rsidRPr="00D10C33">
        <w:rPr>
          <w:rFonts w:ascii="Arial" w:hAnsi="Arial" w:cs="Arial"/>
          <w:bCs/>
          <w:sz w:val="22"/>
          <w:szCs w:val="22"/>
        </w:rPr>
        <w:t xml:space="preserve"> alleine ist kein </w:t>
      </w:r>
      <w:proofErr w:type="spellStart"/>
      <w:r w:rsidRPr="00D10C33">
        <w:rPr>
          <w:rFonts w:ascii="Arial" w:hAnsi="Arial" w:cs="Arial"/>
          <w:bCs/>
          <w:sz w:val="22"/>
          <w:szCs w:val="22"/>
        </w:rPr>
        <w:t>Kandidatschlüssel</w:t>
      </w:r>
      <w:proofErr w:type="spellEnd"/>
      <w:r w:rsidRPr="00D10C33">
        <w:rPr>
          <w:rFonts w:ascii="Arial" w:hAnsi="Arial" w:cs="Arial"/>
          <w:bCs/>
          <w:sz w:val="22"/>
          <w:szCs w:val="22"/>
        </w:rPr>
        <w:t xml:space="preserve"> der Relation in b)</w:t>
      </w:r>
      <w:r>
        <w:rPr>
          <w:rFonts w:ascii="Arial" w:hAnsi="Arial" w:cs="Arial"/>
          <w:bCs/>
          <w:sz w:val="22"/>
          <w:szCs w:val="22"/>
        </w:rPr>
        <w:t>.</w:t>
      </w:r>
    </w:p>
    <w:p w14:paraId="5533F5FE" w14:textId="77777777" w:rsidR="00FC3777" w:rsidRPr="006F1B02" w:rsidRDefault="00FC3777" w:rsidP="00FC3777">
      <w:pPr>
        <w:keepNext/>
        <w:numPr>
          <w:ilvl w:val="0"/>
          <w:numId w:val="6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8F5BBC">
        <w:rPr>
          <w:rFonts w:ascii="Arial" w:hAnsi="Arial" w:cs="Arial"/>
          <w:b/>
          <w:bCs/>
          <w:sz w:val="22"/>
          <w:szCs w:val="22"/>
          <w:u w:val="dash"/>
        </w:rPr>
        <w:t>SensorId</w:t>
      </w:r>
      <w:proofErr w:type="spellEnd"/>
      <w:r w:rsidRPr="008F5BBC">
        <w:rPr>
          <w:rFonts w:ascii="Arial" w:hAnsi="Arial" w:cs="Arial"/>
          <w:b/>
          <w:bCs/>
          <w:sz w:val="22"/>
          <w:szCs w:val="22"/>
          <w:u w:val="dash"/>
        </w:rPr>
        <w:t xml:space="preserve">, </w:t>
      </w:r>
      <w:proofErr w:type="spellStart"/>
      <w:r w:rsidRPr="008F5BBC">
        <w:rPr>
          <w:rFonts w:ascii="Arial" w:hAnsi="Arial" w:cs="Arial"/>
          <w:b/>
          <w:bCs/>
          <w:sz w:val="22"/>
          <w:szCs w:val="22"/>
          <w:u w:val="dash"/>
        </w:rPr>
        <w:t>TimeStamp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6F1B02">
        <w:rPr>
          <w:rFonts w:ascii="Arial" w:hAnsi="Arial" w:cs="Arial"/>
          <w:bCs/>
          <w:sz w:val="22"/>
          <w:szCs w:val="22"/>
          <w:lang w:val="en-US"/>
        </w:rPr>
        <w:t>-&gt;</w:t>
      </w:r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 Value, </w:t>
      </w:r>
      <w:proofErr w:type="spellStart"/>
      <w:r w:rsidRPr="00240627">
        <w:rPr>
          <w:rFonts w:ascii="Arial" w:hAnsi="Arial" w:cs="Arial"/>
          <w:b/>
          <w:bCs/>
          <w:sz w:val="22"/>
          <w:szCs w:val="22"/>
          <w:u w:val="dash"/>
          <w:lang w:val="en-US"/>
        </w:rPr>
        <w:t>DataId</w:t>
      </w:r>
      <w:proofErr w:type="spellEnd"/>
    </w:p>
    <w:p w14:paraId="4570E45E" w14:textId="77777777" w:rsidR="00FC3777" w:rsidRPr="00B32807" w:rsidRDefault="00FC3777" w:rsidP="00FC3777">
      <w:pPr>
        <w:keepNext/>
        <w:numPr>
          <w:ilvl w:val="0"/>
          <w:numId w:val="6"/>
        </w:numPr>
        <w:spacing w:before="120"/>
        <w:rPr>
          <w:rFonts w:ascii="Arial" w:hAnsi="Arial" w:cs="Arial"/>
          <w:bCs/>
          <w:sz w:val="22"/>
          <w:szCs w:val="22"/>
        </w:rPr>
      </w:pPr>
      <w:proofErr w:type="spellStart"/>
      <w:r w:rsidRPr="00B32807"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 w:rsidRPr="00B32807">
        <w:rPr>
          <w:rFonts w:ascii="Arial" w:hAnsi="Arial" w:cs="Arial"/>
          <w:b/>
          <w:bCs/>
          <w:sz w:val="22"/>
          <w:szCs w:val="22"/>
        </w:rPr>
        <w:t xml:space="preserve"> </w:t>
      </w:r>
      <w:r w:rsidRPr="00B32807">
        <w:rPr>
          <w:rFonts w:ascii="Arial" w:hAnsi="Arial" w:cs="Arial"/>
          <w:bCs/>
          <w:sz w:val="22"/>
          <w:szCs w:val="22"/>
        </w:rPr>
        <w:t>-&gt;</w:t>
      </w:r>
      <w:r w:rsidRPr="00B32807">
        <w:rPr>
          <w:rFonts w:ascii="Arial" w:hAnsi="Arial" w:cs="Arial"/>
          <w:b/>
          <w:bCs/>
          <w:sz w:val="22"/>
          <w:szCs w:val="22"/>
        </w:rPr>
        <w:t xml:space="preserve"> Place</w:t>
      </w:r>
      <w:r>
        <w:rPr>
          <w:rFonts w:ascii="Arial" w:hAnsi="Arial" w:cs="Arial"/>
          <w:b/>
          <w:bCs/>
          <w:sz w:val="22"/>
          <w:szCs w:val="22"/>
        </w:rPr>
        <w:br/>
      </w:r>
      <w:r w:rsidRPr="00B32807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 xml:space="preserve">n </w:t>
      </w:r>
      <w:r w:rsidRPr="00B32807">
        <w:rPr>
          <w:rFonts w:ascii="Arial" w:hAnsi="Arial" w:cs="Arial"/>
          <w:bCs/>
          <w:sz w:val="22"/>
          <w:szCs w:val="22"/>
          <w:u w:val="thick"/>
        </w:rPr>
        <w:t>anderen</w:t>
      </w:r>
      <w:r>
        <w:rPr>
          <w:rFonts w:ascii="Arial" w:hAnsi="Arial" w:cs="Arial"/>
          <w:bCs/>
          <w:sz w:val="22"/>
          <w:szCs w:val="22"/>
        </w:rPr>
        <w:t xml:space="preserve"> Anwendungen gilt die FA vielleicht nicht, hier aber </w:t>
      </w:r>
      <w:proofErr w:type="spellStart"/>
      <w:r>
        <w:rPr>
          <w:rFonts w:ascii="Arial" w:hAnsi="Arial" w:cs="Arial"/>
          <w:bCs/>
          <w:sz w:val="22"/>
          <w:szCs w:val="22"/>
        </w:rPr>
        <w:t>anahnd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der Daten schon!</w:t>
      </w:r>
    </w:p>
    <w:p w14:paraId="16F5D4D9" w14:textId="77777777" w:rsidR="00FC3777" w:rsidRPr="006F1B02" w:rsidRDefault="00FC3777" w:rsidP="00FC3777">
      <w:pPr>
        <w:keepNext/>
        <w:numPr>
          <w:ilvl w:val="0"/>
          <w:numId w:val="6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r w:rsidRPr="00240627">
        <w:rPr>
          <w:rFonts w:ascii="Arial" w:hAnsi="Arial" w:cs="Arial"/>
          <w:b/>
          <w:bCs/>
          <w:sz w:val="22"/>
          <w:szCs w:val="22"/>
          <w:lang w:val="en-US"/>
        </w:rPr>
        <w:t>Latitude, Longitude</w:t>
      </w:r>
      <w:r w:rsidRPr="006F1B02">
        <w:rPr>
          <w:rFonts w:ascii="Arial" w:hAnsi="Arial" w:cs="Arial"/>
          <w:bCs/>
          <w:sz w:val="22"/>
          <w:szCs w:val="22"/>
          <w:lang w:val="en-US"/>
        </w:rPr>
        <w:t xml:space="preserve"> -&gt;</w:t>
      </w:r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en-US"/>
        </w:rPr>
        <w:t>Organization, Place</w:t>
      </w:r>
    </w:p>
    <w:p w14:paraId="6FF3557B" w14:textId="77777777" w:rsidR="00FC3777" w:rsidRDefault="00FC3777" w:rsidP="00FC3777">
      <w:pPr>
        <w:keepNext/>
        <w:numPr>
          <w:ilvl w:val="0"/>
          <w:numId w:val="5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Für die Erstellung in 2NF betrachten wir jede Relation, ob jeder </w:t>
      </w:r>
      <w:proofErr w:type="spellStart"/>
      <w:r>
        <w:rPr>
          <w:rFonts w:ascii="Arial" w:hAnsi="Arial" w:cs="Arial"/>
          <w:bCs/>
          <w:sz w:val="22"/>
          <w:szCs w:val="22"/>
        </w:rPr>
        <w:t>Kandidatschlüssel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volle Determinante für alle </w:t>
      </w:r>
      <w:proofErr w:type="spellStart"/>
      <w:r>
        <w:rPr>
          <w:rFonts w:ascii="Arial" w:hAnsi="Arial" w:cs="Arial"/>
          <w:bCs/>
          <w:sz w:val="22"/>
          <w:szCs w:val="22"/>
        </w:rPr>
        <w:t>andeen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Attribute ist. Wenn wir</w:t>
      </w:r>
    </w:p>
    <w:p w14:paraId="652348EA" w14:textId="77777777" w:rsidR="00FC3777" w:rsidRDefault="00FC3777" w:rsidP="00FC3777">
      <w:pPr>
        <w:pStyle w:val="Listenabsatz"/>
        <w:keepNext/>
        <w:numPr>
          <w:ilvl w:val="0"/>
          <w:numId w:val="7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einen einstelligen Schlüssel haben ist die Bedingung erfüllt,</w:t>
      </w:r>
    </w:p>
    <w:p w14:paraId="15B13551" w14:textId="77777777" w:rsidR="00FC3777" w:rsidRDefault="00FC3777" w:rsidP="00FC3777">
      <w:pPr>
        <w:pStyle w:val="Listenabsatz"/>
        <w:keepNext/>
        <w:numPr>
          <w:ilvl w:val="0"/>
          <w:numId w:val="7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einen mehrstelligen Schlüssel haben, prüfen wir, ob Teile davon Determinanten sind.</w:t>
      </w:r>
    </w:p>
    <w:p w14:paraId="4A572503" w14:textId="77777777" w:rsidR="00FC3777" w:rsidRPr="00840003" w:rsidRDefault="00FC3777" w:rsidP="00FC3777">
      <w:pPr>
        <w:keepNext/>
        <w:spacing w:before="120"/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C5634" wp14:editId="5543FF47">
                <wp:simplePos x="0" y="0"/>
                <wp:positionH relativeFrom="column">
                  <wp:posOffset>1708150</wp:posOffset>
                </wp:positionH>
                <wp:positionV relativeFrom="paragraph">
                  <wp:posOffset>521334</wp:posOffset>
                </wp:positionV>
                <wp:extent cx="1292860" cy="396240"/>
                <wp:effectExtent l="50800" t="0" r="0" b="73660"/>
                <wp:wrapNone/>
                <wp:docPr id="18" name="Bo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1515">
                          <a:off x="0" y="0"/>
                          <a:ext cx="1292860" cy="396240"/>
                        </a:xfrm>
                        <a:prstGeom prst="arc">
                          <a:avLst>
                            <a:gd name="adj1" fmla="val 11342470"/>
                            <a:gd name="adj2" fmla="val 21489249"/>
                          </a:avLst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22E3" id="Bogen 18" o:spid="_x0000_s1026" style="position:absolute;margin-left:134.5pt;margin-top:41.05pt;width:101.8pt;height:31.2pt;rotation:1157968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286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" path="m72715,106830nsc185971,39973,413140,-1414,658884,37v326028,1925,596331,77972,630431,177365l646430,198120,72715,106830xem72715,106830nfc185971,39973,413140,-1414,658884,37v326028,1925,596331,77972,630431,177365e" filled="f" strokecolor="black [3213]" strokeweight="1pt">
                <v:stroke dashstyle="dash"/>
                <v:shadow on="t" color="black" opacity="24903f" origin=",.5" offset="0,.55556mm"/>
                <v:path arrowok="t" o:connecttype="custom" o:connectlocs="72715,106830;658884,37;1289315,177402" o:connectangles="0,0,0"/>
              </v:shape>
            </w:pict>
          </mc:Fallback>
        </mc:AlternateContent>
      </w:r>
      <w:r>
        <w:rPr>
          <w:rFonts w:ascii="Arial" w:hAnsi="Arial" w:cs="Arial"/>
          <w:bCs/>
          <w:sz w:val="22"/>
          <w:szCs w:val="22"/>
        </w:rPr>
        <w:t xml:space="preserve">Hier haben wir für </w:t>
      </w:r>
      <w:proofErr w:type="spellStart"/>
      <w:r w:rsidRPr="00CA4722">
        <w:rPr>
          <w:rFonts w:ascii="Arial" w:hAnsi="Arial" w:cs="Arial"/>
          <w:b/>
          <w:bCs/>
          <w:sz w:val="22"/>
          <w:szCs w:val="22"/>
          <w:u w:val="dash"/>
        </w:rPr>
        <w:t>DataId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den Fall i. vorliegen. Für den anderen </w:t>
      </w:r>
      <w:proofErr w:type="spellStart"/>
      <w:r>
        <w:rPr>
          <w:rFonts w:ascii="Arial" w:hAnsi="Arial" w:cs="Arial"/>
          <w:bCs/>
          <w:sz w:val="22"/>
          <w:szCs w:val="22"/>
        </w:rPr>
        <w:t>Kandidatschlüssel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D07238">
        <w:rPr>
          <w:rFonts w:ascii="Arial" w:hAnsi="Arial" w:cs="Arial"/>
          <w:b/>
          <w:bCs/>
          <w:sz w:val="22"/>
          <w:szCs w:val="22"/>
        </w:rPr>
        <w:t>(</w:t>
      </w:r>
      <w:proofErr w:type="spellStart"/>
      <w:r w:rsidRPr="00CA4722">
        <w:rPr>
          <w:rFonts w:ascii="Arial" w:hAnsi="Arial" w:cs="Arial"/>
          <w:b/>
          <w:bCs/>
          <w:sz w:val="22"/>
          <w:szCs w:val="22"/>
          <w:u w:val="dash"/>
        </w:rPr>
        <w:t>SensorId</w:t>
      </w:r>
      <w:proofErr w:type="spellEnd"/>
      <w:r w:rsidRPr="00CA4722">
        <w:rPr>
          <w:rFonts w:ascii="Arial" w:hAnsi="Arial" w:cs="Arial"/>
          <w:b/>
          <w:bCs/>
          <w:sz w:val="22"/>
          <w:szCs w:val="22"/>
          <w:u w:val="dash"/>
        </w:rPr>
        <w:t xml:space="preserve">, </w:t>
      </w:r>
      <w:proofErr w:type="spellStart"/>
      <w:r w:rsidRPr="00CA4722">
        <w:rPr>
          <w:rFonts w:ascii="Arial" w:hAnsi="Arial" w:cs="Arial"/>
          <w:b/>
          <w:bCs/>
          <w:sz w:val="22"/>
          <w:szCs w:val="22"/>
          <w:u w:val="dash"/>
        </w:rPr>
        <w:t>TimeStamp</w:t>
      </w:r>
      <w:proofErr w:type="spellEnd"/>
      <w:r>
        <w:rPr>
          <w:rFonts w:ascii="Arial" w:hAnsi="Arial" w:cs="Arial"/>
          <w:b/>
          <w:bCs/>
          <w:sz w:val="22"/>
          <w:szCs w:val="22"/>
          <w:u w:val="wave"/>
        </w:rPr>
        <w:t>)</w:t>
      </w:r>
      <w:r>
        <w:rPr>
          <w:rFonts w:ascii="Arial" w:hAnsi="Arial" w:cs="Arial"/>
          <w:bCs/>
          <w:sz w:val="22"/>
          <w:szCs w:val="22"/>
        </w:rPr>
        <w:t xml:space="preserve"> haben wir in der vollen FA (2) den Fall ii erfüllt. Also zerlegen wir anhand dieser sogenannten </w:t>
      </w:r>
      <w:r w:rsidRPr="00840003">
        <w:rPr>
          <w:rFonts w:ascii="Arial" w:hAnsi="Arial" w:cs="Arial"/>
          <w:bCs/>
          <w:sz w:val="22"/>
          <w:szCs w:val="22"/>
        </w:rPr>
        <w:t xml:space="preserve">sekundären FA </w:t>
      </w:r>
      <w:r>
        <w:rPr>
          <w:rFonts w:ascii="Arial" w:hAnsi="Arial" w:cs="Arial"/>
          <w:bCs/>
          <w:sz w:val="22"/>
          <w:szCs w:val="22"/>
        </w:rPr>
        <w:t>die Relation in zwei Relationen:</w:t>
      </w:r>
    </w:p>
    <w:p w14:paraId="0C33D3F6" w14:textId="77777777" w:rsidR="00FC3777" w:rsidRPr="006F1B02" w:rsidRDefault="00FC3777" w:rsidP="00FC3777">
      <w:pPr>
        <w:keepNext/>
        <w:numPr>
          <w:ilvl w:val="0"/>
          <w:numId w:val="3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8F3224">
        <w:rPr>
          <w:rFonts w:ascii="Arial" w:hAnsi="Arial" w:cs="Arial"/>
          <w:b/>
          <w:bCs/>
          <w:sz w:val="22"/>
          <w:szCs w:val="22"/>
          <w:u w:val="dash"/>
          <w:lang w:val="en-US"/>
        </w:rPr>
        <w:t>DataId</w:t>
      </w:r>
      <w:proofErr w:type="spellEnd"/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8F3224">
        <w:rPr>
          <w:rFonts w:ascii="Arial" w:hAnsi="Arial" w:cs="Arial"/>
          <w:b/>
          <w:bCs/>
          <w:sz w:val="22"/>
          <w:szCs w:val="22"/>
          <w:u w:val="dash"/>
          <w:lang w:val="en-US"/>
        </w:rPr>
        <w:t>SensorId</w:t>
      </w:r>
      <w:proofErr w:type="spellEnd"/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, Value, </w:t>
      </w:r>
      <w:proofErr w:type="spellStart"/>
      <w:r w:rsidRPr="008F3224">
        <w:rPr>
          <w:rFonts w:ascii="Arial" w:hAnsi="Arial" w:cs="Arial"/>
          <w:b/>
          <w:bCs/>
          <w:sz w:val="22"/>
          <w:szCs w:val="22"/>
          <w:u w:val="dash"/>
          <w:lang w:val="en-US"/>
        </w:rPr>
        <w:t>TimeStamp</w:t>
      </w:r>
      <w:proofErr w:type="spellEnd"/>
      <w:r>
        <w:rPr>
          <w:rFonts w:ascii="Arial" w:hAnsi="Arial" w:cs="Arial"/>
          <w:b/>
          <w:bCs/>
          <w:sz w:val="22"/>
          <w:szCs w:val="22"/>
          <w:u w:val="dash"/>
          <w:lang w:val="en-US"/>
        </w:rPr>
        <w:br/>
      </w:r>
    </w:p>
    <w:p w14:paraId="3B573F1D" w14:textId="77777777" w:rsidR="00FC3777" w:rsidRDefault="00FC3777" w:rsidP="00FC3777">
      <w:pPr>
        <w:keepNext/>
        <w:numPr>
          <w:ilvl w:val="0"/>
          <w:numId w:val="3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795670">
        <w:rPr>
          <w:rFonts w:ascii="Arial" w:hAnsi="Arial" w:cs="Arial"/>
          <w:b/>
          <w:bCs/>
          <w:sz w:val="22"/>
          <w:szCs w:val="22"/>
          <w:u w:val="single"/>
          <w:lang w:val="en-US"/>
        </w:rPr>
        <w:t>SensorId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795670">
        <w:rPr>
          <w:rFonts w:ascii="Arial" w:hAnsi="Arial" w:cs="Arial"/>
          <w:b/>
          <w:bCs/>
          <w:sz w:val="22"/>
          <w:szCs w:val="22"/>
          <w:lang w:val="en-US"/>
        </w:rPr>
        <w:t>SensorType</w:t>
      </w:r>
      <w:proofErr w:type="spellEnd"/>
      <w:r w:rsidRPr="00795670">
        <w:rPr>
          <w:rFonts w:ascii="Arial" w:hAnsi="Arial" w:cs="Arial"/>
          <w:b/>
          <w:bCs/>
          <w:sz w:val="22"/>
          <w:szCs w:val="22"/>
          <w:lang w:val="en-US"/>
        </w:rPr>
        <w:t>, Organization, Place, Latitude, Longitude</w:t>
      </w:r>
    </w:p>
    <w:p w14:paraId="1D1CFE99" w14:textId="77777777" w:rsidR="00FC3777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6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Die Relation I ist in 2NF, da kein Teil des </w:t>
      </w:r>
      <w:proofErr w:type="spellStart"/>
      <w:r>
        <w:rPr>
          <w:rFonts w:ascii="Arial" w:hAnsi="Arial" w:cs="Arial"/>
          <w:bCs/>
          <w:sz w:val="22"/>
          <w:szCs w:val="22"/>
        </w:rPr>
        <w:t>zwiten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Kandidatschlüssel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noch Determinante ist.</w:t>
      </w:r>
    </w:p>
    <w:p w14:paraId="7C5FFCDC" w14:textId="77777777" w:rsidR="00FC3777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6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Die Relation II besitzt nur einen Schlüssel, der als einstelliges Attribut als Primärschlüssel gesetzt wird. Mit einem einstelligen Primärschlüssel ist die Relation II in 2NF.</w:t>
      </w:r>
    </w:p>
    <w:p w14:paraId="0974767E" w14:textId="77777777" w:rsidR="00FC3777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6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Zwischen </w:t>
      </w:r>
      <w:proofErr w:type="gramStart"/>
      <w:r>
        <w:rPr>
          <w:rFonts w:ascii="Arial" w:hAnsi="Arial" w:cs="Arial"/>
          <w:bCs/>
          <w:sz w:val="22"/>
          <w:szCs w:val="22"/>
        </w:rPr>
        <w:t>I:</w:t>
      </w:r>
      <w:r w:rsidRPr="00A265AB">
        <w:rPr>
          <w:rFonts w:ascii="Arial" w:hAnsi="Arial" w:cs="Arial"/>
          <w:b/>
          <w:bCs/>
          <w:sz w:val="22"/>
          <w:szCs w:val="22"/>
        </w:rPr>
        <w:t>SensorId</w:t>
      </w:r>
      <w:proofErr w:type="gramEnd"/>
      <w:r>
        <w:rPr>
          <w:rFonts w:ascii="Arial" w:hAnsi="Arial" w:cs="Arial"/>
          <w:bCs/>
          <w:sz w:val="22"/>
          <w:szCs w:val="22"/>
        </w:rPr>
        <w:t xml:space="preserve"> und </w:t>
      </w:r>
      <w:proofErr w:type="spellStart"/>
      <w:r>
        <w:rPr>
          <w:rFonts w:ascii="Arial" w:hAnsi="Arial" w:cs="Arial"/>
          <w:bCs/>
          <w:sz w:val="22"/>
          <w:szCs w:val="22"/>
        </w:rPr>
        <w:t>II:</w:t>
      </w:r>
      <w:r w:rsidRPr="00A265AB">
        <w:rPr>
          <w:rFonts w:ascii="Arial" w:hAnsi="Arial" w:cs="Arial"/>
          <w:b/>
          <w:bCs/>
          <w:sz w:val="22"/>
          <w:szCs w:val="22"/>
        </w:rPr>
        <w:t>SensorId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besteht eine FS-PS-Beziehung.</w:t>
      </w:r>
    </w:p>
    <w:p w14:paraId="53F268E8" w14:textId="77777777" w:rsidR="00FC3777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6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Die Zerlegung ist</w:t>
      </w:r>
    </w:p>
    <w:p w14:paraId="15AF81C6" w14:textId="77777777" w:rsidR="00FC3777" w:rsidRDefault="00FC3777" w:rsidP="00FC3777">
      <w:pPr>
        <w:pStyle w:val="Listenabsatz"/>
        <w:keepNext/>
        <w:numPr>
          <w:ilvl w:val="0"/>
          <w:numId w:val="8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abhängigkeitstreu: Die vollen </w:t>
      </w:r>
      <w:proofErr w:type="spellStart"/>
      <w:r>
        <w:rPr>
          <w:rFonts w:ascii="Arial" w:hAnsi="Arial" w:cs="Arial"/>
          <w:bCs/>
          <w:sz w:val="22"/>
          <w:szCs w:val="22"/>
        </w:rPr>
        <w:t>FA’en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sind bestehen geblieben oder wurden in einer Zerlegung verwendet:</w:t>
      </w:r>
    </w:p>
    <w:p w14:paraId="09123537" w14:textId="77777777" w:rsidR="00FC3777" w:rsidRPr="00F01509" w:rsidRDefault="00FC3777" w:rsidP="00FC3777">
      <w:pPr>
        <w:pStyle w:val="Listenabsatz"/>
        <w:keepNext/>
        <w:numPr>
          <w:ilvl w:val="0"/>
          <w:numId w:val="9"/>
        </w:numPr>
        <w:spacing w:before="120"/>
        <w:rPr>
          <w:rFonts w:ascii="Arial" w:hAnsi="Arial" w:cs="Arial"/>
          <w:bCs/>
          <w:sz w:val="22"/>
          <w:szCs w:val="22"/>
        </w:rPr>
      </w:pPr>
      <w:r w:rsidRPr="00F01509">
        <w:rPr>
          <w:rFonts w:ascii="Arial" w:hAnsi="Arial" w:cs="Arial"/>
          <w:bCs/>
          <w:sz w:val="22"/>
          <w:szCs w:val="22"/>
        </w:rPr>
        <w:t xml:space="preserve">mit Schlüssel aus </w:t>
      </w:r>
      <w:r>
        <w:rPr>
          <w:rFonts w:ascii="Arial" w:hAnsi="Arial" w:cs="Arial"/>
          <w:bCs/>
          <w:sz w:val="22"/>
          <w:szCs w:val="22"/>
        </w:rPr>
        <w:t xml:space="preserve">Relation </w:t>
      </w:r>
      <w:r w:rsidRPr="00F01509">
        <w:rPr>
          <w:rFonts w:ascii="Arial" w:hAnsi="Arial" w:cs="Arial"/>
          <w:bCs/>
          <w:sz w:val="22"/>
          <w:szCs w:val="22"/>
        </w:rPr>
        <w:t>II und ohne die anderen Attribute aus II</w:t>
      </w:r>
      <w:r>
        <w:rPr>
          <w:rFonts w:ascii="Arial" w:hAnsi="Arial" w:cs="Arial"/>
          <w:bCs/>
          <w:sz w:val="22"/>
          <w:szCs w:val="22"/>
        </w:rPr>
        <w:t>,</w:t>
      </w:r>
    </w:p>
    <w:p w14:paraId="1A903FDF" w14:textId="77777777" w:rsidR="00FC3777" w:rsidRPr="00F01509" w:rsidRDefault="00FC3777" w:rsidP="00FC3777">
      <w:pPr>
        <w:pStyle w:val="Listenabsatz"/>
        <w:keepNext/>
        <w:numPr>
          <w:ilvl w:val="0"/>
          <w:numId w:val="9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 Relation II,</w:t>
      </w:r>
    </w:p>
    <w:p w14:paraId="2AEF0D07" w14:textId="77777777" w:rsidR="00FC3777" w:rsidRPr="00F01509" w:rsidRDefault="00FC3777" w:rsidP="00FC3777">
      <w:pPr>
        <w:pStyle w:val="Listenabsatz"/>
        <w:keepNext/>
        <w:numPr>
          <w:ilvl w:val="0"/>
          <w:numId w:val="9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ist in Relation I,</w:t>
      </w:r>
    </w:p>
    <w:p w14:paraId="2FD3962B" w14:textId="77777777" w:rsidR="00FC3777" w:rsidRPr="00F01509" w:rsidRDefault="00FC3777" w:rsidP="00FC3777">
      <w:pPr>
        <w:pStyle w:val="Listenabsatz"/>
        <w:keepNext/>
        <w:numPr>
          <w:ilvl w:val="0"/>
          <w:numId w:val="9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ist in II vorhanden,</w:t>
      </w:r>
    </w:p>
    <w:p w14:paraId="6334B42E" w14:textId="33D1E4AC" w:rsidR="00FC3777" w:rsidRDefault="00FC3777" w:rsidP="00FC3777">
      <w:pPr>
        <w:pStyle w:val="Listenabsatz"/>
        <w:keepNext/>
        <w:numPr>
          <w:ilvl w:val="0"/>
          <w:numId w:val="9"/>
        </w:numPr>
        <w:spacing w:before="120"/>
        <w:rPr>
          <w:rFonts w:ascii="Arial" w:hAnsi="Arial" w:cs="Arial"/>
          <w:bCs/>
          <w:sz w:val="22"/>
          <w:szCs w:val="22"/>
        </w:rPr>
      </w:pPr>
      <w:r w:rsidRPr="00F01509">
        <w:rPr>
          <w:rFonts w:ascii="Arial" w:hAnsi="Arial" w:cs="Arial"/>
          <w:bCs/>
          <w:sz w:val="22"/>
          <w:szCs w:val="22"/>
        </w:rPr>
        <w:t>ist in II vorhanden.</w:t>
      </w:r>
    </w:p>
    <w:p w14:paraId="34F19AF1" w14:textId="26B326E2" w:rsidR="00FC3777" w:rsidRPr="00FC3777" w:rsidRDefault="00FC3777" w:rsidP="00FC3777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77F12A44" w14:textId="77777777" w:rsidR="00FC3777" w:rsidRDefault="00FC3777" w:rsidP="00FC3777">
      <w:pPr>
        <w:pStyle w:val="Listenabsatz"/>
        <w:keepNext/>
        <w:numPr>
          <w:ilvl w:val="0"/>
          <w:numId w:val="8"/>
        </w:numPr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verlustlos: Wir können über einen natürlichen </w:t>
      </w:r>
      <w:proofErr w:type="spellStart"/>
      <w:r>
        <w:rPr>
          <w:rFonts w:ascii="Arial" w:hAnsi="Arial" w:cs="Arial"/>
          <w:bCs/>
          <w:sz w:val="22"/>
          <w:szCs w:val="22"/>
        </w:rPr>
        <w:t>Join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des „Verursachers“ </w:t>
      </w:r>
      <w:proofErr w:type="spellStart"/>
      <w:r w:rsidRPr="00F01509">
        <w:rPr>
          <w:rFonts w:ascii="Arial" w:hAnsi="Arial" w:cs="Arial"/>
          <w:b/>
          <w:bCs/>
          <w:sz w:val="22"/>
          <w:szCs w:val="22"/>
        </w:rPr>
        <w:t>SensorId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die Datensätze der ursprünglichen Relation genau wiederherstellen.</w:t>
      </w:r>
    </w:p>
    <w:p w14:paraId="79EF5F92" w14:textId="77777777" w:rsidR="00FC3777" w:rsidRDefault="00FC3777" w:rsidP="00FC3777">
      <w:pPr>
        <w:keepNext/>
        <w:numPr>
          <w:ilvl w:val="0"/>
          <w:numId w:val="5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Die Relation </w:t>
      </w:r>
      <w:r w:rsidRPr="002B77B6">
        <w:rPr>
          <w:rFonts w:ascii="Arial" w:hAnsi="Arial" w:cs="Arial"/>
          <w:bCs/>
          <w:sz w:val="22"/>
          <w:szCs w:val="22"/>
        </w:rPr>
        <w:t xml:space="preserve">I. ist in 3NF, da keine transitiven Abhängigkeiten </w:t>
      </w:r>
      <w:r>
        <w:rPr>
          <w:rFonts w:ascii="Arial" w:hAnsi="Arial" w:cs="Arial"/>
          <w:bCs/>
          <w:sz w:val="22"/>
          <w:szCs w:val="22"/>
        </w:rPr>
        <w:t xml:space="preserve">in dieser Relation vorhanden sind. Als Primärschlüssel wählen wir den </w:t>
      </w:r>
      <w:proofErr w:type="spellStart"/>
      <w:r>
        <w:rPr>
          <w:rFonts w:ascii="Arial" w:hAnsi="Arial" w:cs="Arial"/>
          <w:bCs/>
          <w:sz w:val="22"/>
          <w:szCs w:val="22"/>
        </w:rPr>
        <w:t>Surrogateschlüssel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 w:rsidRPr="00046824">
        <w:rPr>
          <w:rFonts w:ascii="Arial" w:hAnsi="Arial" w:cs="Arial"/>
          <w:b/>
          <w:bCs/>
          <w:sz w:val="22"/>
          <w:szCs w:val="22"/>
        </w:rPr>
        <w:t>DataId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</w:p>
    <w:p w14:paraId="6F326164" w14:textId="77777777" w:rsidR="00FC3777" w:rsidRDefault="00FC3777" w:rsidP="00FC3777">
      <w:pPr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Bei Relation II finden wir die transitiven Abhängigkeiten </w:t>
      </w:r>
    </w:p>
    <w:p w14:paraId="7ACF352E" w14:textId="77777777" w:rsidR="00FC3777" w:rsidRPr="004370E8" w:rsidRDefault="00FC3777" w:rsidP="00FC3777">
      <w:pPr>
        <w:pStyle w:val="Listenabsatz"/>
        <w:keepNext/>
        <w:numPr>
          <w:ilvl w:val="0"/>
          <w:numId w:val="10"/>
        </w:numPr>
        <w:spacing w:before="120"/>
        <w:ind w:left="720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9D033B">
        <w:rPr>
          <w:rFonts w:ascii="Arial" w:hAnsi="Arial" w:cs="Arial"/>
          <w:b/>
          <w:bCs/>
          <w:sz w:val="22"/>
          <w:szCs w:val="22"/>
          <w:u w:val="single"/>
          <w:lang w:val="en-US"/>
        </w:rPr>
        <w:t>SensorId</w:t>
      </w:r>
      <w:proofErr w:type="spellEnd"/>
      <w:r w:rsidRPr="00F01509">
        <w:rPr>
          <w:rFonts w:ascii="Arial" w:hAnsi="Arial" w:cs="Arial"/>
          <w:bCs/>
          <w:sz w:val="22"/>
          <w:szCs w:val="22"/>
          <w:lang w:val="en-US"/>
        </w:rPr>
        <w:t xml:space="preserve"> -&gt; </w:t>
      </w:r>
      <w:r w:rsidRPr="00F01509">
        <w:rPr>
          <w:rFonts w:ascii="Arial" w:hAnsi="Arial" w:cs="Arial"/>
          <w:b/>
          <w:bCs/>
          <w:sz w:val="22"/>
          <w:szCs w:val="22"/>
          <w:lang w:val="en-US"/>
        </w:rPr>
        <w:t>Organization</w:t>
      </w:r>
    </w:p>
    <w:p w14:paraId="7A382FA7" w14:textId="77777777" w:rsidR="00FC3777" w:rsidRPr="004370E8" w:rsidRDefault="00FC3777" w:rsidP="00FC3777">
      <w:pPr>
        <w:keepNext/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 w:rsidRPr="004370E8">
        <w:rPr>
          <w:rFonts w:ascii="Arial" w:hAnsi="Arial" w:cs="Arial"/>
          <w:bCs/>
          <w:sz w:val="22"/>
          <w:szCs w:val="22"/>
        </w:rPr>
        <w:t>(4)</w:t>
      </w:r>
      <w:r w:rsidRPr="004370E8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4370E8"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 w:rsidRPr="004370E8">
        <w:rPr>
          <w:rFonts w:ascii="Arial" w:hAnsi="Arial" w:cs="Arial"/>
          <w:b/>
          <w:bCs/>
          <w:sz w:val="22"/>
          <w:szCs w:val="22"/>
        </w:rPr>
        <w:t xml:space="preserve"> </w:t>
      </w:r>
      <w:r w:rsidRPr="004370E8">
        <w:rPr>
          <w:rFonts w:ascii="Arial" w:hAnsi="Arial" w:cs="Arial"/>
          <w:bCs/>
          <w:sz w:val="22"/>
          <w:szCs w:val="22"/>
        </w:rPr>
        <w:t>-&gt;</w:t>
      </w:r>
      <w:r w:rsidRPr="004370E8">
        <w:rPr>
          <w:rFonts w:ascii="Arial" w:hAnsi="Arial" w:cs="Arial"/>
          <w:b/>
          <w:bCs/>
          <w:sz w:val="22"/>
          <w:szCs w:val="22"/>
        </w:rPr>
        <w:t xml:space="preserve"> Place</w:t>
      </w:r>
    </w:p>
    <w:p w14:paraId="588902F1" w14:textId="77777777" w:rsidR="00FC3777" w:rsidRPr="004370E8" w:rsidRDefault="00FC3777" w:rsidP="00FC3777">
      <w:pPr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 w:rsidRPr="004370E8">
        <w:rPr>
          <w:rFonts w:ascii="Arial" w:hAnsi="Arial" w:cs="Arial"/>
          <w:bCs/>
          <w:sz w:val="22"/>
          <w:szCs w:val="22"/>
        </w:rPr>
        <w:t xml:space="preserve">und auch </w:t>
      </w:r>
    </w:p>
    <w:p w14:paraId="1B42B956" w14:textId="77777777" w:rsidR="00FC3777" w:rsidRPr="004370E8" w:rsidRDefault="00FC3777" w:rsidP="00FC3777">
      <w:pPr>
        <w:pStyle w:val="Listenabsatz"/>
        <w:keepNext/>
        <w:numPr>
          <w:ilvl w:val="0"/>
          <w:numId w:val="11"/>
        </w:numPr>
        <w:spacing w:before="120"/>
        <w:ind w:left="731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9D033B">
        <w:rPr>
          <w:rFonts w:ascii="Arial" w:hAnsi="Arial" w:cs="Arial"/>
          <w:b/>
          <w:bCs/>
          <w:sz w:val="22"/>
          <w:szCs w:val="22"/>
          <w:u w:val="single"/>
          <w:lang w:val="en-US"/>
        </w:rPr>
        <w:t>SensorId</w:t>
      </w:r>
      <w:proofErr w:type="spellEnd"/>
      <w:r w:rsidRPr="004370E8">
        <w:rPr>
          <w:rFonts w:ascii="Arial" w:hAnsi="Arial" w:cs="Arial"/>
          <w:bCs/>
          <w:sz w:val="22"/>
          <w:szCs w:val="22"/>
          <w:lang w:val="en-US"/>
        </w:rPr>
        <w:t xml:space="preserve"> -&gt; </w:t>
      </w:r>
      <w:r w:rsidRPr="006F1B02">
        <w:rPr>
          <w:rFonts w:ascii="Arial" w:hAnsi="Arial" w:cs="Arial"/>
          <w:b/>
          <w:bCs/>
          <w:sz w:val="22"/>
          <w:szCs w:val="22"/>
          <w:lang w:val="en-US"/>
        </w:rPr>
        <w:t>Latitude, Longitude</w:t>
      </w:r>
    </w:p>
    <w:p w14:paraId="69CCCD4A" w14:textId="77777777" w:rsidR="00FC3777" w:rsidRPr="004370E8" w:rsidRDefault="00FC3777" w:rsidP="00FC3777">
      <w:pPr>
        <w:keepNext/>
        <w:spacing w:before="120"/>
        <w:ind w:left="36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(5</w:t>
      </w:r>
      <w:r w:rsidRPr="004370E8">
        <w:rPr>
          <w:rFonts w:ascii="Arial" w:hAnsi="Arial" w:cs="Arial"/>
          <w:bCs/>
          <w:sz w:val="22"/>
          <w:szCs w:val="22"/>
        </w:rPr>
        <w:t>)</w:t>
      </w:r>
      <w:r w:rsidRPr="004370E8">
        <w:rPr>
          <w:rFonts w:ascii="Arial" w:hAnsi="Arial" w:cs="Arial"/>
          <w:b/>
          <w:bCs/>
          <w:sz w:val="22"/>
          <w:szCs w:val="22"/>
        </w:rPr>
        <w:t xml:space="preserve"> </w:t>
      </w:r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Latitude, </w:t>
      </w:r>
      <w:r w:rsidRPr="004370E8">
        <w:rPr>
          <w:rFonts w:ascii="Arial" w:hAnsi="Arial" w:cs="Arial"/>
          <w:b/>
          <w:bCs/>
          <w:sz w:val="22"/>
          <w:szCs w:val="22"/>
          <w:lang w:val="en-US"/>
        </w:rPr>
        <w:t xml:space="preserve">Longitude -&gt; </w:t>
      </w:r>
      <w:r>
        <w:rPr>
          <w:rFonts w:ascii="Arial" w:hAnsi="Arial" w:cs="Arial"/>
          <w:b/>
          <w:bCs/>
          <w:sz w:val="22"/>
          <w:szCs w:val="22"/>
          <w:lang w:val="en-US"/>
        </w:rPr>
        <w:t>Organization, Place</w:t>
      </w:r>
    </w:p>
    <w:p w14:paraId="70EC80CC" w14:textId="77777777" w:rsidR="00FC3777" w:rsidRPr="00BE033E" w:rsidRDefault="00FC3777" w:rsidP="00FC3777">
      <w:pPr>
        <w:pStyle w:val="Listenabsatz"/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Wir zerlegen nach der ersten transitiven Abhängigkeit, denn zusammengesetzte Schlüssel sind nicht so schön. Eine </w:t>
      </w:r>
      <w:r w:rsidRPr="00BE033E">
        <w:rPr>
          <w:rFonts w:ascii="Arial" w:hAnsi="Arial" w:cs="Arial"/>
          <w:bCs/>
          <w:sz w:val="22"/>
          <w:szCs w:val="22"/>
        </w:rPr>
        <w:t xml:space="preserve">Zerlegung anhand der transitiven FA vom Primärschlüssel </w:t>
      </w:r>
    </w:p>
    <w:p w14:paraId="3C16080C" w14:textId="77777777" w:rsidR="00FC3777" w:rsidRPr="0072429C" w:rsidRDefault="00FC3777" w:rsidP="00FC3777">
      <w:pPr>
        <w:pStyle w:val="Listenabsatz"/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 w:rsidRPr="0072429C">
        <w:rPr>
          <w:rFonts w:ascii="Arial" w:hAnsi="Arial" w:cs="Arial"/>
          <w:bCs/>
          <w:sz w:val="22"/>
          <w:szCs w:val="22"/>
        </w:rPr>
        <w:t>auf zwei Tabellen</w:t>
      </w:r>
      <w:r>
        <w:rPr>
          <w:rFonts w:ascii="Arial" w:hAnsi="Arial" w:cs="Arial"/>
          <w:bCs/>
          <w:sz w:val="22"/>
          <w:szCs w:val="22"/>
        </w:rPr>
        <w:t xml:space="preserve"> liefert anstelle von Relation II</w:t>
      </w:r>
      <w:r w:rsidRPr="0072429C">
        <w:rPr>
          <w:rFonts w:ascii="Arial" w:hAnsi="Arial" w:cs="Arial"/>
          <w:bCs/>
          <w:sz w:val="22"/>
          <w:szCs w:val="22"/>
        </w:rPr>
        <w:t>:</w:t>
      </w:r>
    </w:p>
    <w:p w14:paraId="343F8A9A" w14:textId="77777777" w:rsidR="00FC3777" w:rsidRPr="00CD0256" w:rsidRDefault="00FC3777" w:rsidP="00FC3777">
      <w:pPr>
        <w:keepNext/>
        <w:numPr>
          <w:ilvl w:val="0"/>
          <w:numId w:val="4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CD0256">
        <w:rPr>
          <w:rFonts w:ascii="Arial" w:hAnsi="Arial" w:cs="Arial"/>
          <w:b/>
          <w:bCs/>
          <w:sz w:val="22"/>
          <w:szCs w:val="22"/>
          <w:u w:val="single"/>
        </w:rPr>
        <w:t>SensorId</w:t>
      </w:r>
      <w:proofErr w:type="spellEnd"/>
      <w:r w:rsidRPr="00CD0256">
        <w:rPr>
          <w:rFonts w:ascii="Arial" w:hAnsi="Arial" w:cs="Arial"/>
          <w:b/>
          <w:bCs/>
          <w:sz w:val="22"/>
          <w:szCs w:val="22"/>
        </w:rPr>
        <w:t>, Sensor</w:t>
      </w:r>
      <w:r w:rsidRPr="00CD0256">
        <w:rPr>
          <w:rFonts w:ascii="Arial" w:hAnsi="Arial" w:cs="Arial"/>
          <w:b/>
          <w:bCs/>
          <w:sz w:val="22"/>
          <w:szCs w:val="22"/>
          <w:lang w:val="en-US"/>
        </w:rPr>
        <w:t>Type, Organization, Latitude, Longitude</w:t>
      </w:r>
    </w:p>
    <w:p w14:paraId="04B51269" w14:textId="77777777" w:rsidR="00FC3777" w:rsidRPr="00CD0256" w:rsidRDefault="00FC3777" w:rsidP="00FC3777">
      <w:pPr>
        <w:keepNext/>
        <w:numPr>
          <w:ilvl w:val="0"/>
          <w:numId w:val="4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r w:rsidRPr="00CD0256">
        <w:rPr>
          <w:rFonts w:ascii="Arial" w:hAnsi="Arial" w:cs="Arial"/>
          <w:b/>
          <w:bCs/>
          <w:sz w:val="22"/>
          <w:szCs w:val="22"/>
          <w:u w:val="single"/>
          <w:lang w:val="en-US"/>
        </w:rPr>
        <w:t>Organization</w:t>
      </w:r>
      <w:r w:rsidRPr="00CD0256">
        <w:rPr>
          <w:rFonts w:ascii="Arial" w:hAnsi="Arial" w:cs="Arial"/>
          <w:b/>
          <w:bCs/>
          <w:sz w:val="22"/>
          <w:szCs w:val="22"/>
          <w:lang w:val="en-US"/>
        </w:rPr>
        <w:t>, Place</w:t>
      </w:r>
    </w:p>
    <w:p w14:paraId="318FFF2B" w14:textId="77777777" w:rsidR="00FC3777" w:rsidRPr="00F53E25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57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Wir können in den beiden neuen Relationen innerhalb der </w:t>
      </w:r>
      <w:proofErr w:type="spellStart"/>
      <w:r>
        <w:rPr>
          <w:rFonts w:ascii="Arial" w:hAnsi="Arial" w:cs="Arial"/>
          <w:bCs/>
          <w:sz w:val="22"/>
          <w:szCs w:val="22"/>
        </w:rPr>
        <w:t>FA’en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keine transitiven Abhängigkeiten finden:</w:t>
      </w:r>
    </w:p>
    <w:p w14:paraId="7C3CD0DC" w14:textId="77777777" w:rsidR="00FC3777" w:rsidRPr="00F53E25" w:rsidRDefault="00FC3777" w:rsidP="00FC3777">
      <w:pPr>
        <w:pStyle w:val="Listenabsatz"/>
        <w:keepNext/>
        <w:numPr>
          <w:ilvl w:val="0"/>
          <w:numId w:val="13"/>
        </w:numPr>
        <w:spacing w:before="120"/>
        <w:rPr>
          <w:rFonts w:ascii="Arial" w:hAnsi="Arial" w:cs="Arial"/>
          <w:bCs/>
          <w:sz w:val="22"/>
          <w:szCs w:val="22"/>
          <w:lang w:val="en-US"/>
        </w:rPr>
      </w:pPr>
      <w:proofErr w:type="spellStart"/>
      <w:r w:rsidRPr="00F53E25">
        <w:rPr>
          <w:rFonts w:ascii="Arial" w:hAnsi="Arial" w:cs="Arial"/>
          <w:b/>
          <w:bCs/>
          <w:sz w:val="22"/>
          <w:szCs w:val="22"/>
          <w:u w:val="single"/>
          <w:lang w:val="en-US"/>
        </w:rPr>
        <w:t>SensorId</w:t>
      </w:r>
      <w:proofErr w:type="spellEnd"/>
      <w:r w:rsidRPr="00F53E25">
        <w:rPr>
          <w:rFonts w:ascii="Arial" w:hAnsi="Arial" w:cs="Arial"/>
          <w:bCs/>
          <w:sz w:val="22"/>
          <w:szCs w:val="22"/>
          <w:lang w:val="en-US"/>
        </w:rPr>
        <w:t xml:space="preserve"> -&gt; </w:t>
      </w:r>
      <w:r w:rsidRPr="00F53E25">
        <w:rPr>
          <w:rFonts w:ascii="Arial" w:hAnsi="Arial" w:cs="Arial"/>
          <w:b/>
          <w:bCs/>
          <w:sz w:val="22"/>
          <w:szCs w:val="22"/>
          <w:lang w:val="en-US"/>
        </w:rPr>
        <w:t>Organization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" w:hAnsi="Arial" w:cs="Arial"/>
          <w:bCs/>
          <w:sz w:val="22"/>
          <w:szCs w:val="22"/>
          <w:lang w:val="en-US"/>
        </w:rPr>
        <w:t>–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Organisation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bestimmt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Place in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anderer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Relation IV</w:t>
      </w:r>
    </w:p>
    <w:p w14:paraId="4425899F" w14:textId="77777777" w:rsidR="00FC3777" w:rsidRPr="00F53E25" w:rsidRDefault="00FC3777" w:rsidP="00FC3777">
      <w:pPr>
        <w:keepNext/>
        <w:spacing w:before="120"/>
        <w:ind w:left="360"/>
        <w:rPr>
          <w:rFonts w:ascii="Arial" w:hAnsi="Arial" w:cs="Arial"/>
          <w:bCs/>
          <w:sz w:val="22"/>
          <w:szCs w:val="22"/>
          <w:lang w:val="en-US"/>
        </w:rPr>
      </w:pPr>
      <w:r w:rsidRPr="00F53E25">
        <w:rPr>
          <w:rFonts w:ascii="Arial" w:hAnsi="Arial" w:cs="Arial"/>
          <w:bCs/>
          <w:sz w:val="22"/>
          <w:szCs w:val="22"/>
          <w:lang w:val="en-US"/>
        </w:rPr>
        <w:t>(4)</w:t>
      </w:r>
      <w:r w:rsidRPr="00F53E25">
        <w:rPr>
          <w:rFonts w:ascii="Arial" w:hAnsi="Arial" w:cs="Arial"/>
          <w:b/>
          <w:bCs/>
          <w:sz w:val="22"/>
          <w:szCs w:val="22"/>
          <w:lang w:val="en-US"/>
        </w:rPr>
        <w:t xml:space="preserve"> Organization </w:t>
      </w:r>
      <w:r w:rsidRPr="00F53E25">
        <w:rPr>
          <w:rFonts w:ascii="Arial" w:hAnsi="Arial" w:cs="Arial"/>
          <w:bCs/>
          <w:sz w:val="22"/>
          <w:szCs w:val="22"/>
          <w:lang w:val="en-US"/>
        </w:rPr>
        <w:t>-&gt;</w:t>
      </w:r>
      <w:r w:rsidRPr="00F53E25">
        <w:rPr>
          <w:rFonts w:ascii="Arial" w:hAnsi="Arial" w:cs="Arial"/>
          <w:b/>
          <w:bCs/>
          <w:sz w:val="22"/>
          <w:szCs w:val="22"/>
          <w:lang w:val="en-US"/>
        </w:rPr>
        <w:t xml:space="preserve"> Place </w:t>
      </w:r>
      <w:r w:rsidRPr="00F53E25">
        <w:rPr>
          <w:rFonts w:ascii="Arial" w:hAnsi="Arial" w:cs="Arial"/>
          <w:bCs/>
          <w:sz w:val="22"/>
          <w:szCs w:val="22"/>
          <w:lang w:val="en-US"/>
        </w:rPr>
        <w:t xml:space="preserve">– </w:t>
      </w:r>
      <w:proofErr w:type="spellStart"/>
      <w:r w:rsidRPr="00F53E25">
        <w:rPr>
          <w:rFonts w:ascii="Arial" w:hAnsi="Arial" w:cs="Arial"/>
          <w:bCs/>
          <w:sz w:val="22"/>
          <w:szCs w:val="22"/>
          <w:lang w:val="en-US"/>
        </w:rPr>
        <w:t>kein</w:t>
      </w:r>
      <w:proofErr w:type="spellEnd"/>
      <w:r w:rsidRPr="00F53E25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53E25">
        <w:rPr>
          <w:rFonts w:ascii="Arial" w:hAnsi="Arial" w:cs="Arial"/>
          <w:bCs/>
          <w:sz w:val="22"/>
          <w:szCs w:val="22"/>
          <w:lang w:val="en-US"/>
        </w:rPr>
        <w:t>weiteres</w:t>
      </w:r>
      <w:proofErr w:type="spellEnd"/>
      <w:r w:rsidRPr="00F53E25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Pr="00F53E25">
        <w:rPr>
          <w:rFonts w:ascii="Arial" w:hAnsi="Arial" w:cs="Arial"/>
          <w:bCs/>
          <w:sz w:val="22"/>
          <w:szCs w:val="22"/>
          <w:lang w:val="en-US"/>
        </w:rPr>
        <w:t>Attribut</w:t>
      </w:r>
      <w:proofErr w:type="spellEnd"/>
      <w:r w:rsidRPr="00F53E25">
        <w:rPr>
          <w:rFonts w:ascii="Arial" w:hAnsi="Arial" w:cs="Arial"/>
          <w:bCs/>
          <w:sz w:val="22"/>
          <w:szCs w:val="22"/>
          <w:lang w:val="en-US"/>
        </w:rPr>
        <w:t xml:space="preserve"> in Relation IV</w:t>
      </w:r>
    </w:p>
    <w:p w14:paraId="6F1D82C8" w14:textId="77777777" w:rsidR="00FC3777" w:rsidRPr="001B500B" w:rsidRDefault="00FC3777" w:rsidP="00FC3777">
      <w:pPr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 w:rsidRPr="001B500B">
        <w:rPr>
          <w:rFonts w:ascii="Arial" w:hAnsi="Arial" w:cs="Arial"/>
          <w:bCs/>
          <w:sz w:val="22"/>
          <w:szCs w:val="22"/>
        </w:rPr>
        <w:t>(5)</w:t>
      </w:r>
      <w:r w:rsidRPr="001B500B">
        <w:rPr>
          <w:rFonts w:ascii="Arial" w:hAnsi="Arial" w:cs="Arial"/>
          <w:b/>
          <w:bCs/>
          <w:sz w:val="22"/>
          <w:szCs w:val="22"/>
        </w:rPr>
        <w:t xml:space="preserve"> Latitude, </w:t>
      </w:r>
      <w:proofErr w:type="spellStart"/>
      <w:r w:rsidRPr="001B500B">
        <w:rPr>
          <w:rFonts w:ascii="Arial" w:hAnsi="Arial" w:cs="Arial"/>
          <w:b/>
          <w:bCs/>
          <w:sz w:val="22"/>
          <w:szCs w:val="22"/>
        </w:rPr>
        <w:t>Longitude</w:t>
      </w:r>
      <w:proofErr w:type="spellEnd"/>
      <w:r w:rsidRPr="001B500B">
        <w:rPr>
          <w:rFonts w:ascii="Arial" w:hAnsi="Arial" w:cs="Arial"/>
          <w:b/>
          <w:bCs/>
          <w:sz w:val="22"/>
          <w:szCs w:val="22"/>
        </w:rPr>
        <w:t xml:space="preserve"> -&gt; </w:t>
      </w:r>
      <w:proofErr w:type="spellStart"/>
      <w:r w:rsidRPr="001B500B"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 w:rsidRPr="001B500B">
        <w:rPr>
          <w:rFonts w:ascii="Arial" w:hAnsi="Arial" w:cs="Arial"/>
          <w:b/>
          <w:bCs/>
          <w:sz w:val="22"/>
          <w:szCs w:val="22"/>
        </w:rPr>
        <w:t xml:space="preserve">, Place </w:t>
      </w:r>
      <w:r w:rsidRPr="001B500B">
        <w:rPr>
          <w:rFonts w:ascii="Arial" w:hAnsi="Arial" w:cs="Arial"/>
          <w:bCs/>
          <w:sz w:val="22"/>
          <w:szCs w:val="22"/>
        </w:rPr>
        <w:t>– s. oben zu (2) und (4)</w:t>
      </w:r>
    </w:p>
    <w:p w14:paraId="5A2F33AE" w14:textId="77777777" w:rsidR="00FC3777" w:rsidRPr="00F53E25" w:rsidRDefault="00FC3777" w:rsidP="00FC3777">
      <w:pPr>
        <w:keepNext/>
        <w:spacing w:before="120"/>
        <w:ind w:left="360"/>
        <w:rPr>
          <w:rFonts w:ascii="Arial" w:hAnsi="Arial" w:cs="Arial"/>
          <w:bCs/>
          <w:sz w:val="22"/>
          <w:szCs w:val="22"/>
        </w:rPr>
      </w:pPr>
      <w:r w:rsidRPr="00F53E25">
        <w:rPr>
          <w:rFonts w:ascii="Arial" w:hAnsi="Arial" w:cs="Arial"/>
          <w:bCs/>
          <w:sz w:val="22"/>
          <w:szCs w:val="22"/>
        </w:rPr>
        <w:t>Damit sind alle Relationen in 3NF:</w:t>
      </w:r>
    </w:p>
    <w:p w14:paraId="5FDE9252" w14:textId="77777777" w:rsidR="00FC3777" w:rsidRPr="00F53E25" w:rsidRDefault="00FC3777" w:rsidP="00FC3777">
      <w:pPr>
        <w:keepNext/>
        <w:numPr>
          <w:ilvl w:val="0"/>
          <w:numId w:val="14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6F1B02">
        <w:rPr>
          <w:rFonts w:ascii="Arial" w:hAnsi="Arial" w:cs="Arial"/>
          <w:b/>
          <w:bCs/>
          <w:sz w:val="22"/>
          <w:szCs w:val="22"/>
          <w:u w:val="single"/>
          <w:lang w:val="en-US"/>
        </w:rPr>
        <w:t>DataId</w:t>
      </w:r>
      <w:proofErr w:type="spellEnd"/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6F1B02">
        <w:rPr>
          <w:rFonts w:ascii="Arial" w:hAnsi="Arial" w:cs="Arial"/>
          <w:b/>
          <w:bCs/>
          <w:sz w:val="22"/>
          <w:szCs w:val="22"/>
          <w:lang w:val="en-US"/>
        </w:rPr>
        <w:t>SensorId</w:t>
      </w:r>
      <w:proofErr w:type="spellEnd"/>
      <w:r w:rsidRPr="006F1B02">
        <w:rPr>
          <w:rFonts w:ascii="Arial" w:hAnsi="Arial" w:cs="Arial"/>
          <w:b/>
          <w:bCs/>
          <w:sz w:val="22"/>
          <w:szCs w:val="22"/>
          <w:lang w:val="en-US"/>
        </w:rPr>
        <w:t xml:space="preserve">, Value, </w:t>
      </w:r>
      <w:proofErr w:type="spellStart"/>
      <w:r w:rsidRPr="006F1B02">
        <w:rPr>
          <w:rFonts w:ascii="Arial" w:hAnsi="Arial" w:cs="Arial"/>
          <w:b/>
          <w:bCs/>
          <w:sz w:val="22"/>
          <w:szCs w:val="22"/>
          <w:lang w:val="en-US"/>
        </w:rPr>
        <w:t>TimeStamp</w:t>
      </w:r>
      <w:proofErr w:type="spellEnd"/>
    </w:p>
    <w:p w14:paraId="78A03425" w14:textId="77777777" w:rsidR="00FC3777" w:rsidRPr="00CD0256" w:rsidRDefault="00FC3777" w:rsidP="00FC3777">
      <w:pPr>
        <w:keepNext/>
        <w:numPr>
          <w:ilvl w:val="0"/>
          <w:numId w:val="15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proofErr w:type="spellStart"/>
      <w:r w:rsidRPr="00F53E25">
        <w:rPr>
          <w:rFonts w:ascii="Arial" w:hAnsi="Arial" w:cs="Arial"/>
          <w:b/>
          <w:bCs/>
          <w:sz w:val="22"/>
          <w:szCs w:val="22"/>
          <w:u w:val="single"/>
          <w:lang w:val="en-US"/>
        </w:rPr>
        <w:t>SensorId</w:t>
      </w:r>
      <w:proofErr w:type="spellEnd"/>
      <w:r w:rsidRPr="00F53E25">
        <w:rPr>
          <w:rFonts w:ascii="Arial" w:hAnsi="Arial" w:cs="Arial"/>
          <w:b/>
          <w:bCs/>
          <w:sz w:val="22"/>
          <w:szCs w:val="22"/>
          <w:lang w:val="en-US"/>
        </w:rPr>
        <w:t xml:space="preserve">, </w:t>
      </w:r>
      <w:proofErr w:type="spellStart"/>
      <w:r w:rsidRPr="00F53E25">
        <w:rPr>
          <w:rFonts w:ascii="Arial" w:hAnsi="Arial" w:cs="Arial"/>
          <w:b/>
          <w:bCs/>
          <w:sz w:val="22"/>
          <w:szCs w:val="22"/>
          <w:lang w:val="en-US"/>
        </w:rPr>
        <w:t>Sensor</w:t>
      </w:r>
      <w:r w:rsidRPr="00CD0256">
        <w:rPr>
          <w:rFonts w:ascii="Arial" w:hAnsi="Arial" w:cs="Arial"/>
          <w:b/>
          <w:bCs/>
          <w:sz w:val="22"/>
          <w:szCs w:val="22"/>
          <w:lang w:val="en-US"/>
        </w:rPr>
        <w:t>Type</w:t>
      </w:r>
      <w:proofErr w:type="spellEnd"/>
      <w:r w:rsidRPr="00CD0256">
        <w:rPr>
          <w:rFonts w:ascii="Arial" w:hAnsi="Arial" w:cs="Arial"/>
          <w:b/>
          <w:bCs/>
          <w:sz w:val="22"/>
          <w:szCs w:val="22"/>
          <w:lang w:val="en-US"/>
        </w:rPr>
        <w:t>, Organization, Latitude, Longitude</w:t>
      </w:r>
    </w:p>
    <w:p w14:paraId="34FD5FE9" w14:textId="77777777" w:rsidR="00FC3777" w:rsidRPr="00CD0256" w:rsidRDefault="00FC3777" w:rsidP="00FC3777">
      <w:pPr>
        <w:keepNext/>
        <w:numPr>
          <w:ilvl w:val="0"/>
          <w:numId w:val="15"/>
        </w:numPr>
        <w:spacing w:before="120"/>
        <w:rPr>
          <w:rFonts w:ascii="Arial" w:hAnsi="Arial" w:cs="Arial"/>
          <w:b/>
          <w:bCs/>
          <w:sz w:val="22"/>
          <w:szCs w:val="22"/>
          <w:lang w:val="en-US"/>
        </w:rPr>
      </w:pPr>
      <w:r w:rsidRPr="00CD0256">
        <w:rPr>
          <w:rFonts w:ascii="Arial" w:hAnsi="Arial" w:cs="Arial"/>
          <w:b/>
          <w:bCs/>
          <w:sz w:val="22"/>
          <w:szCs w:val="22"/>
          <w:u w:val="single"/>
          <w:lang w:val="en-US"/>
        </w:rPr>
        <w:t>Organization</w:t>
      </w:r>
      <w:r w:rsidRPr="00CD0256">
        <w:rPr>
          <w:rFonts w:ascii="Arial" w:hAnsi="Arial" w:cs="Arial"/>
          <w:b/>
          <w:bCs/>
          <w:sz w:val="22"/>
          <w:szCs w:val="22"/>
          <w:lang w:val="en-US"/>
        </w:rPr>
        <w:t>, Place</w:t>
      </w:r>
    </w:p>
    <w:p w14:paraId="775539D8" w14:textId="77777777" w:rsidR="00FC3777" w:rsidRPr="007B619F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57"/>
        <w:textAlignment w:val="baseline"/>
        <w:rPr>
          <w:rFonts w:ascii="Arial" w:hAnsi="Arial" w:cs="Arial"/>
          <w:bCs/>
          <w:sz w:val="22"/>
          <w:szCs w:val="22"/>
        </w:rPr>
      </w:pPr>
      <w:r w:rsidRPr="007B619F">
        <w:rPr>
          <w:rFonts w:ascii="Arial" w:hAnsi="Arial" w:cs="Arial"/>
          <w:bCs/>
          <w:sz w:val="22"/>
          <w:szCs w:val="22"/>
        </w:rPr>
        <w:t xml:space="preserve">Zwischen </w:t>
      </w:r>
      <w:proofErr w:type="gramStart"/>
      <w:r w:rsidRPr="007B619F">
        <w:rPr>
          <w:rFonts w:ascii="Arial" w:hAnsi="Arial" w:cs="Arial"/>
          <w:bCs/>
          <w:sz w:val="22"/>
          <w:szCs w:val="22"/>
        </w:rPr>
        <w:t>I:</w:t>
      </w:r>
      <w:r w:rsidRPr="00A265AB">
        <w:rPr>
          <w:rFonts w:ascii="Arial" w:hAnsi="Arial" w:cs="Arial"/>
          <w:b/>
          <w:bCs/>
          <w:sz w:val="22"/>
          <w:szCs w:val="22"/>
        </w:rPr>
        <w:t>SensorId</w:t>
      </w:r>
      <w:proofErr w:type="gramEnd"/>
      <w:r w:rsidRPr="007B619F">
        <w:rPr>
          <w:rFonts w:ascii="Arial" w:hAnsi="Arial" w:cs="Arial"/>
          <w:bCs/>
          <w:sz w:val="22"/>
          <w:szCs w:val="22"/>
        </w:rPr>
        <w:t xml:space="preserve"> und </w:t>
      </w:r>
      <w:proofErr w:type="spellStart"/>
      <w:r w:rsidRPr="007B619F">
        <w:rPr>
          <w:rFonts w:ascii="Arial" w:hAnsi="Arial" w:cs="Arial"/>
          <w:bCs/>
          <w:sz w:val="22"/>
          <w:szCs w:val="22"/>
        </w:rPr>
        <w:t>II</w:t>
      </w:r>
      <w:r>
        <w:rPr>
          <w:rFonts w:ascii="Arial" w:hAnsi="Arial" w:cs="Arial"/>
          <w:bCs/>
          <w:sz w:val="22"/>
          <w:szCs w:val="22"/>
        </w:rPr>
        <w:t>I</w:t>
      </w:r>
      <w:r w:rsidRPr="007B619F">
        <w:rPr>
          <w:rFonts w:ascii="Arial" w:hAnsi="Arial" w:cs="Arial"/>
          <w:bCs/>
          <w:sz w:val="22"/>
          <w:szCs w:val="22"/>
        </w:rPr>
        <w:t>:</w:t>
      </w:r>
      <w:r w:rsidRPr="00A265AB">
        <w:rPr>
          <w:rFonts w:ascii="Arial" w:hAnsi="Arial" w:cs="Arial"/>
          <w:b/>
          <w:bCs/>
          <w:sz w:val="22"/>
          <w:szCs w:val="22"/>
        </w:rPr>
        <w:t>SensorId</w:t>
      </w:r>
      <w:proofErr w:type="spellEnd"/>
      <w:r w:rsidRPr="007B619F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sowie </w:t>
      </w:r>
      <w:proofErr w:type="spellStart"/>
      <w:r>
        <w:rPr>
          <w:rFonts w:ascii="Arial" w:hAnsi="Arial" w:cs="Arial"/>
          <w:bCs/>
          <w:sz w:val="22"/>
          <w:szCs w:val="22"/>
        </w:rPr>
        <w:t>III:</w:t>
      </w:r>
      <w:r>
        <w:rPr>
          <w:rFonts w:ascii="Arial" w:hAnsi="Arial" w:cs="Arial"/>
          <w:b/>
          <w:bCs/>
          <w:sz w:val="22"/>
          <w:szCs w:val="22"/>
        </w:rPr>
        <w:t>O</w:t>
      </w:r>
      <w:r w:rsidRPr="00A265AB">
        <w:rPr>
          <w:rFonts w:ascii="Arial" w:hAnsi="Arial" w:cs="Arial"/>
          <w:b/>
          <w:bCs/>
          <w:sz w:val="22"/>
          <w:szCs w:val="22"/>
        </w:rPr>
        <w:t>rganization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und </w:t>
      </w:r>
      <w:proofErr w:type="spellStart"/>
      <w:r>
        <w:rPr>
          <w:rFonts w:ascii="Arial" w:hAnsi="Arial" w:cs="Arial"/>
          <w:bCs/>
          <w:sz w:val="22"/>
          <w:szCs w:val="22"/>
        </w:rPr>
        <w:t>IV:</w:t>
      </w:r>
      <w:r w:rsidRPr="00A265AB"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7B619F">
        <w:rPr>
          <w:rFonts w:ascii="Arial" w:hAnsi="Arial" w:cs="Arial"/>
          <w:bCs/>
          <w:sz w:val="22"/>
          <w:szCs w:val="22"/>
        </w:rPr>
        <w:t>besteht eine FS-PS-Beziehung.</w:t>
      </w:r>
    </w:p>
    <w:p w14:paraId="1B990942" w14:textId="77777777" w:rsidR="00FC3777" w:rsidRDefault="00FC3777" w:rsidP="00FC3777">
      <w:pPr>
        <w:keepNext/>
        <w:overflowPunct w:val="0"/>
        <w:autoSpaceDE w:val="0"/>
        <w:autoSpaceDN w:val="0"/>
        <w:adjustRightInd w:val="0"/>
        <w:spacing w:before="120"/>
        <w:ind w:left="36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Die Zerlegung ist</w:t>
      </w:r>
    </w:p>
    <w:p w14:paraId="5904F122" w14:textId="77777777" w:rsidR="00FC3777" w:rsidRDefault="00FC3777" w:rsidP="00FC3777">
      <w:pPr>
        <w:pStyle w:val="Listenabsatz"/>
        <w:keepNext/>
        <w:numPr>
          <w:ilvl w:val="0"/>
          <w:numId w:val="12"/>
        </w:numPr>
        <w:spacing w:before="1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abhängigkeitstreu: Die vollen </w:t>
      </w:r>
      <w:proofErr w:type="spellStart"/>
      <w:r>
        <w:rPr>
          <w:rFonts w:ascii="Arial" w:hAnsi="Arial" w:cs="Arial"/>
          <w:bCs/>
          <w:sz w:val="22"/>
          <w:szCs w:val="22"/>
        </w:rPr>
        <w:t>FA’en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der Relation II sind bestehen geblieben oder wurden in einer Zerlegung verwendet:</w:t>
      </w:r>
    </w:p>
    <w:p w14:paraId="2DA37C1F" w14:textId="77777777" w:rsidR="00FC3777" w:rsidRPr="00BD094D" w:rsidRDefault="00FC3777" w:rsidP="00FC3777">
      <w:pPr>
        <w:keepNext/>
        <w:ind w:left="107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(2) bleibt</w:t>
      </w:r>
      <w:r w:rsidRPr="00BD094D">
        <w:rPr>
          <w:rFonts w:ascii="Arial" w:hAnsi="Arial" w:cs="Arial"/>
          <w:bCs/>
          <w:sz w:val="22"/>
          <w:szCs w:val="22"/>
        </w:rPr>
        <w:t xml:space="preserve"> bestehen,</w:t>
      </w:r>
    </w:p>
    <w:p w14:paraId="73DD71C6" w14:textId="77777777" w:rsidR="00FC3777" w:rsidRPr="00BD094D" w:rsidRDefault="00FC3777" w:rsidP="00FC3777">
      <w:pPr>
        <w:keepNext/>
        <w:ind w:left="107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(4) nun in Relation IV</w:t>
      </w:r>
      <w:r w:rsidRPr="00BD094D">
        <w:rPr>
          <w:rFonts w:ascii="Arial" w:hAnsi="Arial" w:cs="Arial"/>
          <w:bCs/>
          <w:sz w:val="22"/>
          <w:szCs w:val="22"/>
        </w:rPr>
        <w:t>,</w:t>
      </w:r>
    </w:p>
    <w:p w14:paraId="1162A1D5" w14:textId="77777777" w:rsidR="00FC3777" w:rsidRDefault="00FC3777" w:rsidP="00FC3777">
      <w:pPr>
        <w:keepNext/>
        <w:ind w:left="107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(5) </w:t>
      </w:r>
      <w:r w:rsidRPr="00BD094D">
        <w:rPr>
          <w:rFonts w:ascii="Arial" w:hAnsi="Arial" w:cs="Arial"/>
          <w:bCs/>
          <w:sz w:val="22"/>
          <w:szCs w:val="22"/>
        </w:rPr>
        <w:t xml:space="preserve">ist </w:t>
      </w:r>
      <w:r>
        <w:rPr>
          <w:rFonts w:ascii="Arial" w:hAnsi="Arial" w:cs="Arial"/>
          <w:bCs/>
          <w:sz w:val="22"/>
          <w:szCs w:val="22"/>
        </w:rPr>
        <w:t xml:space="preserve">für </w:t>
      </w:r>
      <w:proofErr w:type="spellStart"/>
      <w:r w:rsidRPr="009D033B"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in III vorhanden,</w:t>
      </w:r>
    </w:p>
    <w:p w14:paraId="0FE7273F" w14:textId="77777777" w:rsidR="00FC3777" w:rsidRPr="00BD094D" w:rsidRDefault="00FC3777" w:rsidP="00FC3777">
      <w:pPr>
        <w:keepNext/>
        <w:ind w:left="107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(5) ist für </w:t>
      </w:r>
      <w:r w:rsidRPr="009D033B">
        <w:rPr>
          <w:rFonts w:ascii="Arial" w:hAnsi="Arial" w:cs="Arial"/>
          <w:b/>
          <w:bCs/>
          <w:sz w:val="22"/>
          <w:szCs w:val="22"/>
        </w:rPr>
        <w:t>Place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mittels </w:t>
      </w:r>
      <w:r w:rsidRPr="00F53E25">
        <w:rPr>
          <w:rFonts w:ascii="Arial" w:hAnsi="Arial" w:cs="Arial"/>
          <w:bCs/>
          <w:sz w:val="22"/>
          <w:szCs w:val="22"/>
        </w:rPr>
        <w:t xml:space="preserve">der verlustlosen Zerlegung mit </w:t>
      </w:r>
      <w:proofErr w:type="spellStart"/>
      <w:r w:rsidRPr="00F53E25"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 w:rsidRPr="00F53E2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in Relation III bzw. als Schlüssel in IV </w:t>
      </w:r>
      <w:r w:rsidRPr="00F53E25"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n</w:t>
      </w:r>
      <w:r w:rsidRPr="00F53E25">
        <w:rPr>
          <w:rFonts w:ascii="Arial" w:hAnsi="Arial" w:cs="Arial"/>
          <w:bCs/>
          <w:sz w:val="22"/>
          <w:szCs w:val="22"/>
        </w:rPr>
        <w:t>direkt vorhanden</w:t>
      </w:r>
      <w:r>
        <w:rPr>
          <w:rFonts w:ascii="Arial" w:hAnsi="Arial" w:cs="Arial"/>
          <w:bCs/>
          <w:sz w:val="22"/>
          <w:szCs w:val="22"/>
        </w:rPr>
        <w:t xml:space="preserve">. </w:t>
      </w:r>
    </w:p>
    <w:p w14:paraId="31D95E93" w14:textId="77777777" w:rsidR="00FC3777" w:rsidRPr="00A92BC0" w:rsidRDefault="00FC3777" w:rsidP="00FC3777">
      <w:pPr>
        <w:pStyle w:val="Listenabsatz"/>
        <w:keepNext/>
        <w:numPr>
          <w:ilvl w:val="0"/>
          <w:numId w:val="12"/>
        </w:numPr>
        <w:overflowPunct w:val="0"/>
        <w:autoSpaceDE w:val="0"/>
        <w:autoSpaceDN w:val="0"/>
        <w:adjustRightInd w:val="0"/>
        <w:spacing w:before="120"/>
        <w:textAlignment w:val="baseline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verlustlos: Wir können über einen natürlichen </w:t>
      </w:r>
      <w:proofErr w:type="spellStart"/>
      <w:r>
        <w:rPr>
          <w:rFonts w:ascii="Arial" w:hAnsi="Arial" w:cs="Arial"/>
          <w:bCs/>
          <w:sz w:val="22"/>
          <w:szCs w:val="22"/>
        </w:rPr>
        <w:t>Join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des „Verursachers“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Organization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genau die – alle und nicht mehr – Datensätze der ursprünglichen Relation wiederherstellen.</w:t>
      </w:r>
    </w:p>
    <w:p w14:paraId="1881F041" w14:textId="77777777" w:rsidR="002B77B6" w:rsidRPr="00F53E25" w:rsidRDefault="002B77B6" w:rsidP="00FC3777">
      <w:pPr>
        <w:pStyle w:val="MLberschrift"/>
        <w:rPr>
          <w:rFonts w:ascii="Arial" w:hAnsi="Arial" w:cs="Arial"/>
          <w:bCs w:val="0"/>
          <w:sz w:val="22"/>
          <w:szCs w:val="22"/>
        </w:rPr>
      </w:pPr>
    </w:p>
    <w:sectPr w:rsidR="002B77B6" w:rsidRPr="00F53E25" w:rsidSect="00565F7F">
      <w:footerReference w:type="even" r:id="rId12"/>
      <w:footerReference w:type="default" r:id="rId13"/>
      <w:headerReference w:type="first" r:id="rId14"/>
      <w:pgSz w:w="11907" w:h="16840" w:code="9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8E911" w14:textId="77777777" w:rsidR="006C5059" w:rsidRDefault="006C5059">
      <w:r>
        <w:separator/>
      </w:r>
    </w:p>
  </w:endnote>
  <w:endnote w:type="continuationSeparator" w:id="0">
    <w:p w14:paraId="55E6440D" w14:textId="77777777" w:rsidR="006C5059" w:rsidRDefault="006C5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FHDBold">
    <w:altName w:val="Impact"/>
    <w:charset w:val="00"/>
    <w:family w:val="auto"/>
    <w:pitch w:val="variable"/>
    <w:sig w:usb0="00000003" w:usb1="00000000" w:usb2="00000000" w:usb3="00000000" w:csb0="00000001" w:csb1="00000000"/>
  </w:font>
  <w:font w:name="Futura Lt BT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C7AAA" w14:textId="77777777" w:rsidR="002316C5" w:rsidRDefault="002316C5" w:rsidP="00C068CF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12</w:t>
    </w:r>
    <w:r>
      <w:fldChar w:fldCharType="end"/>
    </w:r>
  </w:p>
  <w:p w14:paraId="0A5A9351" w14:textId="77777777" w:rsidR="002316C5" w:rsidRDefault="002316C5" w:rsidP="00277E9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7E56B" w14:textId="77777777" w:rsidR="008B2795" w:rsidRPr="00E94B3E" w:rsidRDefault="008B2795" w:rsidP="008B2795">
    <w:pPr>
      <w:framePr w:wrap="around" w:vAnchor="text" w:hAnchor="page" w:x="9133" w:y="1"/>
      <w:rPr>
        <w:rFonts w:ascii="Verdana" w:hAnsi="Verdana"/>
      </w:rPr>
    </w:pPr>
    <w:r w:rsidRPr="00E94B3E">
      <w:rPr>
        <w:rFonts w:ascii="Verdana" w:hAnsi="Verdana"/>
      </w:rPr>
      <w:t xml:space="preserve">Seite </w:t>
    </w:r>
    <w:r w:rsidRPr="00E94B3E">
      <w:rPr>
        <w:rFonts w:ascii="Verdana" w:hAnsi="Verdana"/>
      </w:rPr>
      <w:fldChar w:fldCharType="begin"/>
    </w:r>
    <w:r w:rsidRPr="00E94B3E">
      <w:rPr>
        <w:rFonts w:ascii="Verdana" w:hAnsi="Verdana"/>
      </w:rPr>
      <w:instrText xml:space="preserve"> PAGE </w:instrText>
    </w:r>
    <w:r w:rsidRPr="00E94B3E">
      <w:rPr>
        <w:rFonts w:ascii="Verdana" w:hAnsi="Verdana"/>
      </w:rPr>
      <w:fldChar w:fldCharType="separate"/>
    </w:r>
    <w:r>
      <w:rPr>
        <w:rFonts w:ascii="Verdana" w:hAnsi="Verdana"/>
      </w:rPr>
      <w:t>2</w:t>
    </w:r>
    <w:r w:rsidRPr="00E94B3E">
      <w:rPr>
        <w:rFonts w:ascii="Verdana" w:hAnsi="Verdana"/>
      </w:rPr>
      <w:fldChar w:fldCharType="end"/>
    </w:r>
    <w:r w:rsidRPr="00E94B3E">
      <w:rPr>
        <w:rFonts w:ascii="Verdana" w:hAnsi="Verdana"/>
      </w:rPr>
      <w:t xml:space="preserve"> von </w:t>
    </w:r>
    <w:r w:rsidRPr="00E94B3E">
      <w:rPr>
        <w:rFonts w:ascii="Verdana" w:hAnsi="Verdana"/>
      </w:rPr>
      <w:fldChar w:fldCharType="begin"/>
    </w:r>
    <w:r w:rsidRPr="00E94B3E">
      <w:rPr>
        <w:rFonts w:ascii="Verdana" w:hAnsi="Verdana"/>
      </w:rPr>
      <w:instrText xml:space="preserve"> NUMPAGES  </w:instrText>
    </w:r>
    <w:r w:rsidRPr="00E94B3E">
      <w:rPr>
        <w:rFonts w:ascii="Verdana" w:hAnsi="Verdana"/>
      </w:rPr>
      <w:fldChar w:fldCharType="separate"/>
    </w:r>
    <w:r>
      <w:rPr>
        <w:rFonts w:ascii="Verdana" w:hAnsi="Verdana"/>
      </w:rPr>
      <w:t>3</w:t>
    </w:r>
    <w:r w:rsidRPr="00E94B3E">
      <w:rPr>
        <w:rFonts w:ascii="Verdana" w:hAnsi="Verdana"/>
      </w:rPr>
      <w:fldChar w:fldCharType="end"/>
    </w:r>
  </w:p>
  <w:p w14:paraId="5FB08E1D" w14:textId="77777777" w:rsidR="002316C5" w:rsidRDefault="002316C5" w:rsidP="00277E9C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7BFAB" w14:textId="77777777" w:rsidR="006C5059" w:rsidRDefault="006C5059">
      <w:r>
        <w:separator/>
      </w:r>
    </w:p>
  </w:footnote>
  <w:footnote w:type="continuationSeparator" w:id="0">
    <w:p w14:paraId="79D291AB" w14:textId="77777777" w:rsidR="006C5059" w:rsidRDefault="006C5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DA7A" w14:textId="563606CA" w:rsidR="002316C5" w:rsidRPr="00D55FA7" w:rsidRDefault="002316C5" w:rsidP="00D55FA7">
    <w:pPr>
      <w:tabs>
        <w:tab w:val="left" w:pos="6096"/>
        <w:tab w:val="left" w:pos="6379"/>
      </w:tabs>
      <w:ind w:left="57" w:right="-1134"/>
      <w:rPr>
        <w:rFonts w:ascii="Futura Lt BT" w:hAnsi="Futura Lt BT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4D3"/>
    <w:multiLevelType w:val="hybridMultilevel"/>
    <w:tmpl w:val="9C84214A"/>
    <w:lvl w:ilvl="0" w:tplc="04070019">
      <w:start w:val="1"/>
      <w:numFmt w:val="lowerLetter"/>
      <w:lvlText w:val="%1."/>
      <w:lvlJc w:val="left"/>
      <w:pPr>
        <w:ind w:left="720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63668"/>
    <w:multiLevelType w:val="hybridMultilevel"/>
    <w:tmpl w:val="917CB19C"/>
    <w:lvl w:ilvl="0" w:tplc="3438BEC6">
      <w:start w:val="3"/>
      <w:numFmt w:val="upperRoman"/>
      <w:lvlText w:val="%1."/>
      <w:lvlJc w:val="right"/>
      <w:pPr>
        <w:ind w:left="1428" w:hanging="360"/>
      </w:pPr>
      <w:rPr>
        <w:rFonts w:ascii="Arial" w:hAnsi="Arial" w:cs="Aria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D7D2235"/>
    <w:multiLevelType w:val="hybridMultilevel"/>
    <w:tmpl w:val="163AF864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E6074D"/>
    <w:multiLevelType w:val="hybridMultilevel"/>
    <w:tmpl w:val="7056FB24"/>
    <w:lvl w:ilvl="0" w:tplc="0407001B">
      <w:start w:val="1"/>
      <w:numFmt w:val="lowerRoman"/>
      <w:lvlText w:val="%1."/>
      <w:lvlJc w:val="righ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BBF2186"/>
    <w:multiLevelType w:val="hybridMultilevel"/>
    <w:tmpl w:val="EC2E242A"/>
    <w:lvl w:ilvl="0" w:tplc="D8AAA608">
      <w:start w:val="2"/>
      <w:numFmt w:val="decimal"/>
      <w:lvlText w:val="(%1)"/>
      <w:lvlJc w:val="left"/>
      <w:pPr>
        <w:ind w:left="1080" w:hanging="360"/>
      </w:pPr>
      <w:rPr>
        <w:rFonts w:hint="default"/>
        <w:b w:val="0"/>
        <w:u w:val="wave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117F25"/>
    <w:multiLevelType w:val="hybridMultilevel"/>
    <w:tmpl w:val="21DE86FE"/>
    <w:lvl w:ilvl="0" w:tplc="04070015">
      <w:start w:val="1"/>
      <w:numFmt w:val="decimal"/>
      <w:lvlText w:val="(%1)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5">
      <w:start w:val="1"/>
      <w:numFmt w:val="decimal"/>
      <w:lvlText w:val="(%3)"/>
      <w:lvlJc w:val="left"/>
      <w:pPr>
        <w:ind w:left="22" w:hanging="360"/>
      </w:pPr>
    </w:lvl>
    <w:lvl w:ilvl="3" w:tplc="0407000F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8486151"/>
    <w:multiLevelType w:val="hybridMultilevel"/>
    <w:tmpl w:val="74DCBFB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3732AB"/>
    <w:multiLevelType w:val="hybridMultilevel"/>
    <w:tmpl w:val="99FA957A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096050"/>
    <w:multiLevelType w:val="hybridMultilevel"/>
    <w:tmpl w:val="5F304CE2"/>
    <w:lvl w:ilvl="0" w:tplc="0407001B">
      <w:start w:val="1"/>
      <w:numFmt w:val="lowerRoman"/>
      <w:lvlText w:val="%1."/>
      <w:lvlJc w:val="righ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D9A4E002">
      <w:start w:val="1"/>
      <w:numFmt w:val="decimal"/>
      <w:lvlText w:val="(%3)"/>
      <w:lvlJc w:val="left"/>
      <w:pPr>
        <w:ind w:left="2700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7C6F45"/>
    <w:multiLevelType w:val="hybridMultilevel"/>
    <w:tmpl w:val="3482DEEE"/>
    <w:lvl w:ilvl="0" w:tplc="053647E8">
      <w:start w:val="1"/>
      <w:numFmt w:val="upperRoman"/>
      <w:lvlText w:val="%1."/>
      <w:lvlJc w:val="right"/>
      <w:pPr>
        <w:ind w:left="1428" w:hanging="360"/>
      </w:pPr>
      <w:rPr>
        <w:rFonts w:ascii="Arial" w:hAnsi="Arial" w:cs="Aria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F621F69"/>
    <w:multiLevelType w:val="hybridMultilevel"/>
    <w:tmpl w:val="3EC44CEC"/>
    <w:lvl w:ilvl="0" w:tplc="9086F258">
      <w:start w:val="2"/>
      <w:numFmt w:val="decimal"/>
      <w:lvlText w:val="(%1)"/>
      <w:lvlJc w:val="left"/>
      <w:pPr>
        <w:ind w:left="717" w:hanging="360"/>
      </w:pPr>
      <w:rPr>
        <w:rFonts w:hint="default"/>
        <w:b w:val="0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6B2C56EE"/>
    <w:multiLevelType w:val="hybridMultilevel"/>
    <w:tmpl w:val="5F304CE2"/>
    <w:lvl w:ilvl="0" w:tplc="0407001B">
      <w:start w:val="1"/>
      <w:numFmt w:val="lowerRoman"/>
      <w:lvlText w:val="%1."/>
      <w:lvlJc w:val="righ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D9A4E002">
      <w:start w:val="1"/>
      <w:numFmt w:val="decimal"/>
      <w:lvlText w:val="(%3)"/>
      <w:lvlJc w:val="left"/>
      <w:pPr>
        <w:ind w:left="2700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C501063"/>
    <w:multiLevelType w:val="hybridMultilevel"/>
    <w:tmpl w:val="004E0F7C"/>
    <w:lvl w:ilvl="0" w:tplc="283A7E20">
      <w:start w:val="2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C7B7127"/>
    <w:multiLevelType w:val="hybridMultilevel"/>
    <w:tmpl w:val="8592D18E"/>
    <w:lvl w:ilvl="0" w:tplc="BA82A12E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b/>
      </w:rPr>
    </w:lvl>
    <w:lvl w:ilvl="1" w:tplc="0407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5684938E">
      <w:numFmt w:val="decimal"/>
      <w:lvlText w:val="(%3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8278AF"/>
    <w:multiLevelType w:val="hybridMultilevel"/>
    <w:tmpl w:val="3482DEEE"/>
    <w:lvl w:ilvl="0" w:tplc="053647E8">
      <w:start w:val="1"/>
      <w:numFmt w:val="upperRoman"/>
      <w:lvlText w:val="%1."/>
      <w:lvlJc w:val="right"/>
      <w:pPr>
        <w:ind w:left="1428" w:hanging="360"/>
      </w:pPr>
      <w:rPr>
        <w:rFonts w:ascii="Arial" w:hAnsi="Arial" w:cs="Aria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743F74FC"/>
    <w:multiLevelType w:val="hybridMultilevel"/>
    <w:tmpl w:val="9A46ECBC"/>
    <w:lvl w:ilvl="0" w:tplc="A904A968">
      <w:start w:val="1"/>
      <w:numFmt w:val="decimal"/>
      <w:pStyle w:val="MLListe"/>
      <w:lvlText w:val="%1."/>
      <w:lvlJc w:val="left"/>
      <w:pPr>
        <w:ind w:left="720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5682F"/>
    <w:multiLevelType w:val="hybridMultilevel"/>
    <w:tmpl w:val="35A45AF8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D432F0"/>
    <w:multiLevelType w:val="hybridMultilevel"/>
    <w:tmpl w:val="99D88542"/>
    <w:lvl w:ilvl="0" w:tplc="C6AC3FD4">
      <w:start w:val="3"/>
      <w:numFmt w:val="upperRoman"/>
      <w:lvlText w:val="%1."/>
      <w:lvlJc w:val="right"/>
      <w:pPr>
        <w:ind w:left="1428" w:hanging="360"/>
      </w:pPr>
      <w:rPr>
        <w:rFonts w:ascii="Arial" w:hAnsi="Arial" w:cs="Aria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902105985">
    <w:abstractNumId w:val="13"/>
  </w:num>
  <w:num w:numId="2" w16cid:durableId="1185364431">
    <w:abstractNumId w:val="7"/>
  </w:num>
  <w:num w:numId="3" w16cid:durableId="541596019">
    <w:abstractNumId w:val="9"/>
  </w:num>
  <w:num w:numId="4" w16cid:durableId="493380239">
    <w:abstractNumId w:val="17"/>
  </w:num>
  <w:num w:numId="5" w16cid:durableId="2004578890">
    <w:abstractNumId w:val="2"/>
  </w:num>
  <w:num w:numId="6" w16cid:durableId="269319499">
    <w:abstractNumId w:val="6"/>
  </w:num>
  <w:num w:numId="7" w16cid:durableId="1944609784">
    <w:abstractNumId w:val="3"/>
  </w:num>
  <w:num w:numId="8" w16cid:durableId="1887794913">
    <w:abstractNumId w:val="8"/>
  </w:num>
  <w:num w:numId="9" w16cid:durableId="920866515">
    <w:abstractNumId w:val="5"/>
  </w:num>
  <w:num w:numId="10" w16cid:durableId="1876388129">
    <w:abstractNumId w:val="12"/>
  </w:num>
  <w:num w:numId="11" w16cid:durableId="425880797">
    <w:abstractNumId w:val="4"/>
  </w:num>
  <w:num w:numId="12" w16cid:durableId="836119991">
    <w:abstractNumId w:val="11"/>
  </w:num>
  <w:num w:numId="13" w16cid:durableId="807744848">
    <w:abstractNumId w:val="10"/>
  </w:num>
  <w:num w:numId="14" w16cid:durableId="185101636">
    <w:abstractNumId w:val="14"/>
  </w:num>
  <w:num w:numId="15" w16cid:durableId="748037115">
    <w:abstractNumId w:val="1"/>
  </w:num>
  <w:num w:numId="16" w16cid:durableId="1645692629">
    <w:abstractNumId w:val="15"/>
  </w:num>
  <w:num w:numId="17" w16cid:durableId="694039960">
    <w:abstractNumId w:val="0"/>
  </w:num>
  <w:num w:numId="18" w16cid:durableId="88633232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19"/>
  <w:displayHorizontalDrawingGridEvery w:val="0"/>
  <w:displayVerticalDrawingGridEvery w:val="1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FA7"/>
    <w:rsid w:val="00002707"/>
    <w:rsid w:val="00003FB8"/>
    <w:rsid w:val="0000435F"/>
    <w:rsid w:val="00006B52"/>
    <w:rsid w:val="0000773F"/>
    <w:rsid w:val="000111BB"/>
    <w:rsid w:val="00020229"/>
    <w:rsid w:val="000204B5"/>
    <w:rsid w:val="00021ACB"/>
    <w:rsid w:val="00021EE8"/>
    <w:rsid w:val="00024F27"/>
    <w:rsid w:val="000251DE"/>
    <w:rsid w:val="000254C8"/>
    <w:rsid w:val="00025E62"/>
    <w:rsid w:val="000265C8"/>
    <w:rsid w:val="000278AB"/>
    <w:rsid w:val="00027C2B"/>
    <w:rsid w:val="00031336"/>
    <w:rsid w:val="000319F4"/>
    <w:rsid w:val="00031C8E"/>
    <w:rsid w:val="00035CB9"/>
    <w:rsid w:val="0003691C"/>
    <w:rsid w:val="00036E39"/>
    <w:rsid w:val="00036F5B"/>
    <w:rsid w:val="00040099"/>
    <w:rsid w:val="000405F9"/>
    <w:rsid w:val="00041FCF"/>
    <w:rsid w:val="00046824"/>
    <w:rsid w:val="0004698B"/>
    <w:rsid w:val="00047F8C"/>
    <w:rsid w:val="000512B1"/>
    <w:rsid w:val="000547A3"/>
    <w:rsid w:val="0005527B"/>
    <w:rsid w:val="000558CD"/>
    <w:rsid w:val="00057F78"/>
    <w:rsid w:val="0006019F"/>
    <w:rsid w:val="000616AD"/>
    <w:rsid w:val="00061811"/>
    <w:rsid w:val="0006187B"/>
    <w:rsid w:val="00062901"/>
    <w:rsid w:val="00064A39"/>
    <w:rsid w:val="000653BF"/>
    <w:rsid w:val="00065CF5"/>
    <w:rsid w:val="000673CA"/>
    <w:rsid w:val="00067A7A"/>
    <w:rsid w:val="00070CFE"/>
    <w:rsid w:val="00071100"/>
    <w:rsid w:val="00073F69"/>
    <w:rsid w:val="0007599C"/>
    <w:rsid w:val="000765F3"/>
    <w:rsid w:val="00076B95"/>
    <w:rsid w:val="00080666"/>
    <w:rsid w:val="00080CEF"/>
    <w:rsid w:val="000828E7"/>
    <w:rsid w:val="00082CDF"/>
    <w:rsid w:val="0008378A"/>
    <w:rsid w:val="00084C4E"/>
    <w:rsid w:val="000877D0"/>
    <w:rsid w:val="00087D08"/>
    <w:rsid w:val="00092E6F"/>
    <w:rsid w:val="00092EDC"/>
    <w:rsid w:val="00093D65"/>
    <w:rsid w:val="00093EB0"/>
    <w:rsid w:val="000A0AF9"/>
    <w:rsid w:val="000A0F65"/>
    <w:rsid w:val="000A2405"/>
    <w:rsid w:val="000A29C7"/>
    <w:rsid w:val="000A427F"/>
    <w:rsid w:val="000A4BFE"/>
    <w:rsid w:val="000B27CA"/>
    <w:rsid w:val="000B344D"/>
    <w:rsid w:val="000B43E7"/>
    <w:rsid w:val="000B484B"/>
    <w:rsid w:val="000B5137"/>
    <w:rsid w:val="000B57A4"/>
    <w:rsid w:val="000C0931"/>
    <w:rsid w:val="000C0AA0"/>
    <w:rsid w:val="000C18AA"/>
    <w:rsid w:val="000C4399"/>
    <w:rsid w:val="000C45DD"/>
    <w:rsid w:val="000C704C"/>
    <w:rsid w:val="000C7A4B"/>
    <w:rsid w:val="000D035B"/>
    <w:rsid w:val="000D0B1C"/>
    <w:rsid w:val="000D1605"/>
    <w:rsid w:val="000D4E27"/>
    <w:rsid w:val="000D5930"/>
    <w:rsid w:val="000D5CC4"/>
    <w:rsid w:val="000D5EE1"/>
    <w:rsid w:val="000D6858"/>
    <w:rsid w:val="000D7109"/>
    <w:rsid w:val="000E1C2E"/>
    <w:rsid w:val="000E3157"/>
    <w:rsid w:val="000E3A53"/>
    <w:rsid w:val="000F04EA"/>
    <w:rsid w:val="000F0649"/>
    <w:rsid w:val="000F2C19"/>
    <w:rsid w:val="000F3820"/>
    <w:rsid w:val="000F3A8B"/>
    <w:rsid w:val="000F4946"/>
    <w:rsid w:val="000F6B6F"/>
    <w:rsid w:val="000F7EC2"/>
    <w:rsid w:val="00100080"/>
    <w:rsid w:val="00100B70"/>
    <w:rsid w:val="00101351"/>
    <w:rsid w:val="001013A0"/>
    <w:rsid w:val="0010184C"/>
    <w:rsid w:val="00101D8C"/>
    <w:rsid w:val="00102582"/>
    <w:rsid w:val="001033F2"/>
    <w:rsid w:val="0010355B"/>
    <w:rsid w:val="00103EA7"/>
    <w:rsid w:val="001069EC"/>
    <w:rsid w:val="00106A48"/>
    <w:rsid w:val="001102C2"/>
    <w:rsid w:val="00115558"/>
    <w:rsid w:val="001208FC"/>
    <w:rsid w:val="001219E7"/>
    <w:rsid w:val="00122BBD"/>
    <w:rsid w:val="00123482"/>
    <w:rsid w:val="00124C22"/>
    <w:rsid w:val="001254DF"/>
    <w:rsid w:val="00126299"/>
    <w:rsid w:val="0013015B"/>
    <w:rsid w:val="0013050B"/>
    <w:rsid w:val="00130C8F"/>
    <w:rsid w:val="001333BC"/>
    <w:rsid w:val="00133F47"/>
    <w:rsid w:val="00134462"/>
    <w:rsid w:val="00140CBC"/>
    <w:rsid w:val="0014220B"/>
    <w:rsid w:val="00150261"/>
    <w:rsid w:val="001511CA"/>
    <w:rsid w:val="00151383"/>
    <w:rsid w:val="0015182F"/>
    <w:rsid w:val="001520B0"/>
    <w:rsid w:val="0015371A"/>
    <w:rsid w:val="00153B49"/>
    <w:rsid w:val="00156200"/>
    <w:rsid w:val="00160627"/>
    <w:rsid w:val="00162E38"/>
    <w:rsid w:val="0016416F"/>
    <w:rsid w:val="00167810"/>
    <w:rsid w:val="00170D61"/>
    <w:rsid w:val="001734A8"/>
    <w:rsid w:val="001739A0"/>
    <w:rsid w:val="00180D48"/>
    <w:rsid w:val="00183016"/>
    <w:rsid w:val="001863EE"/>
    <w:rsid w:val="00192718"/>
    <w:rsid w:val="00194D97"/>
    <w:rsid w:val="00194F92"/>
    <w:rsid w:val="00195DF3"/>
    <w:rsid w:val="00196FBC"/>
    <w:rsid w:val="001A255F"/>
    <w:rsid w:val="001A2A90"/>
    <w:rsid w:val="001A3416"/>
    <w:rsid w:val="001A3A03"/>
    <w:rsid w:val="001A4F78"/>
    <w:rsid w:val="001A54C3"/>
    <w:rsid w:val="001A5EF6"/>
    <w:rsid w:val="001A7C3C"/>
    <w:rsid w:val="001A7FF5"/>
    <w:rsid w:val="001B035F"/>
    <w:rsid w:val="001B1E78"/>
    <w:rsid w:val="001B1F93"/>
    <w:rsid w:val="001B2F07"/>
    <w:rsid w:val="001B40EB"/>
    <w:rsid w:val="001B4131"/>
    <w:rsid w:val="001B500B"/>
    <w:rsid w:val="001B5D30"/>
    <w:rsid w:val="001C0934"/>
    <w:rsid w:val="001C0E4C"/>
    <w:rsid w:val="001C2396"/>
    <w:rsid w:val="001C7B85"/>
    <w:rsid w:val="001D1A45"/>
    <w:rsid w:val="001D2154"/>
    <w:rsid w:val="001D2337"/>
    <w:rsid w:val="001D29F4"/>
    <w:rsid w:val="001D3928"/>
    <w:rsid w:val="001D400E"/>
    <w:rsid w:val="001D5298"/>
    <w:rsid w:val="001D6FA8"/>
    <w:rsid w:val="001E084F"/>
    <w:rsid w:val="001E1295"/>
    <w:rsid w:val="001E51DC"/>
    <w:rsid w:val="001E58F0"/>
    <w:rsid w:val="001E6F85"/>
    <w:rsid w:val="001E6F9D"/>
    <w:rsid w:val="001E7E91"/>
    <w:rsid w:val="001F099B"/>
    <w:rsid w:val="001F3D41"/>
    <w:rsid w:val="001F558C"/>
    <w:rsid w:val="001F72A6"/>
    <w:rsid w:val="001F72D4"/>
    <w:rsid w:val="0020155B"/>
    <w:rsid w:val="00202C0D"/>
    <w:rsid w:val="00204CA6"/>
    <w:rsid w:val="00205816"/>
    <w:rsid w:val="002073A0"/>
    <w:rsid w:val="002074CA"/>
    <w:rsid w:val="00207CD7"/>
    <w:rsid w:val="00212275"/>
    <w:rsid w:val="00216417"/>
    <w:rsid w:val="00221762"/>
    <w:rsid w:val="00221791"/>
    <w:rsid w:val="00222FD8"/>
    <w:rsid w:val="00225432"/>
    <w:rsid w:val="00227AE0"/>
    <w:rsid w:val="00230AE9"/>
    <w:rsid w:val="002316C5"/>
    <w:rsid w:val="00232E89"/>
    <w:rsid w:val="0023649D"/>
    <w:rsid w:val="00240238"/>
    <w:rsid w:val="00240627"/>
    <w:rsid w:val="002448BE"/>
    <w:rsid w:val="00244B0B"/>
    <w:rsid w:val="002466FD"/>
    <w:rsid w:val="002508AD"/>
    <w:rsid w:val="002528BA"/>
    <w:rsid w:val="00252BFA"/>
    <w:rsid w:val="00254667"/>
    <w:rsid w:val="002551A0"/>
    <w:rsid w:val="0025541A"/>
    <w:rsid w:val="002568D4"/>
    <w:rsid w:val="002602D8"/>
    <w:rsid w:val="0026267F"/>
    <w:rsid w:val="00262E2B"/>
    <w:rsid w:val="00266366"/>
    <w:rsid w:val="00267203"/>
    <w:rsid w:val="00270BE5"/>
    <w:rsid w:val="00272691"/>
    <w:rsid w:val="00272BC0"/>
    <w:rsid w:val="0027369D"/>
    <w:rsid w:val="00274521"/>
    <w:rsid w:val="002753FC"/>
    <w:rsid w:val="00277E9C"/>
    <w:rsid w:val="00280AA1"/>
    <w:rsid w:val="00280F64"/>
    <w:rsid w:val="002828F5"/>
    <w:rsid w:val="00282D27"/>
    <w:rsid w:val="002849B1"/>
    <w:rsid w:val="00284C0D"/>
    <w:rsid w:val="002855DC"/>
    <w:rsid w:val="00285B88"/>
    <w:rsid w:val="002902B6"/>
    <w:rsid w:val="002903CA"/>
    <w:rsid w:val="002946AC"/>
    <w:rsid w:val="00296955"/>
    <w:rsid w:val="002A2CAA"/>
    <w:rsid w:val="002A6C18"/>
    <w:rsid w:val="002A77DE"/>
    <w:rsid w:val="002B0E07"/>
    <w:rsid w:val="002B17A7"/>
    <w:rsid w:val="002B257B"/>
    <w:rsid w:val="002B32C5"/>
    <w:rsid w:val="002B37AA"/>
    <w:rsid w:val="002B77B6"/>
    <w:rsid w:val="002C0E50"/>
    <w:rsid w:val="002C14B0"/>
    <w:rsid w:val="002C1A1C"/>
    <w:rsid w:val="002C1E51"/>
    <w:rsid w:val="002C3B38"/>
    <w:rsid w:val="002C5545"/>
    <w:rsid w:val="002C65EB"/>
    <w:rsid w:val="002C6E36"/>
    <w:rsid w:val="002D0711"/>
    <w:rsid w:val="002D29F1"/>
    <w:rsid w:val="002D4A46"/>
    <w:rsid w:val="002D6716"/>
    <w:rsid w:val="002D78F8"/>
    <w:rsid w:val="002E0881"/>
    <w:rsid w:val="002E09EF"/>
    <w:rsid w:val="002E1314"/>
    <w:rsid w:val="002E38CE"/>
    <w:rsid w:val="002E49FE"/>
    <w:rsid w:val="002E51B9"/>
    <w:rsid w:val="002E58B4"/>
    <w:rsid w:val="002E63BD"/>
    <w:rsid w:val="002E6560"/>
    <w:rsid w:val="002E66D8"/>
    <w:rsid w:val="002F0100"/>
    <w:rsid w:val="002F11EA"/>
    <w:rsid w:val="002F2013"/>
    <w:rsid w:val="002F3AC8"/>
    <w:rsid w:val="002F4380"/>
    <w:rsid w:val="002F4D7C"/>
    <w:rsid w:val="002F6028"/>
    <w:rsid w:val="003008A9"/>
    <w:rsid w:val="00302047"/>
    <w:rsid w:val="003037AD"/>
    <w:rsid w:val="00306C7F"/>
    <w:rsid w:val="003079B2"/>
    <w:rsid w:val="00310888"/>
    <w:rsid w:val="00312173"/>
    <w:rsid w:val="003128E9"/>
    <w:rsid w:val="00312C7E"/>
    <w:rsid w:val="003132DE"/>
    <w:rsid w:val="003141A6"/>
    <w:rsid w:val="00314F42"/>
    <w:rsid w:val="003214BC"/>
    <w:rsid w:val="003217BD"/>
    <w:rsid w:val="003218B7"/>
    <w:rsid w:val="00322A58"/>
    <w:rsid w:val="00324B45"/>
    <w:rsid w:val="00331B60"/>
    <w:rsid w:val="00333684"/>
    <w:rsid w:val="00334B01"/>
    <w:rsid w:val="003358BF"/>
    <w:rsid w:val="00335B34"/>
    <w:rsid w:val="00337C93"/>
    <w:rsid w:val="003404B8"/>
    <w:rsid w:val="003437A8"/>
    <w:rsid w:val="00343859"/>
    <w:rsid w:val="00345A02"/>
    <w:rsid w:val="00346D72"/>
    <w:rsid w:val="00346F04"/>
    <w:rsid w:val="00350728"/>
    <w:rsid w:val="00351503"/>
    <w:rsid w:val="003517FF"/>
    <w:rsid w:val="00352954"/>
    <w:rsid w:val="003540A2"/>
    <w:rsid w:val="0035423E"/>
    <w:rsid w:val="00355178"/>
    <w:rsid w:val="003554A8"/>
    <w:rsid w:val="00356792"/>
    <w:rsid w:val="00356C72"/>
    <w:rsid w:val="00364D99"/>
    <w:rsid w:val="003664F1"/>
    <w:rsid w:val="00372267"/>
    <w:rsid w:val="0037343D"/>
    <w:rsid w:val="003737AF"/>
    <w:rsid w:val="00373E41"/>
    <w:rsid w:val="0037446F"/>
    <w:rsid w:val="00374B0A"/>
    <w:rsid w:val="00375F92"/>
    <w:rsid w:val="00376298"/>
    <w:rsid w:val="00376C41"/>
    <w:rsid w:val="00380DB1"/>
    <w:rsid w:val="00382591"/>
    <w:rsid w:val="003831EC"/>
    <w:rsid w:val="00386299"/>
    <w:rsid w:val="003866D9"/>
    <w:rsid w:val="0038756B"/>
    <w:rsid w:val="00387BAB"/>
    <w:rsid w:val="00390AF8"/>
    <w:rsid w:val="00390B36"/>
    <w:rsid w:val="00390CCB"/>
    <w:rsid w:val="00392AFC"/>
    <w:rsid w:val="00392F16"/>
    <w:rsid w:val="00393DB5"/>
    <w:rsid w:val="00395358"/>
    <w:rsid w:val="00396917"/>
    <w:rsid w:val="00396B42"/>
    <w:rsid w:val="003977F1"/>
    <w:rsid w:val="003A0F9C"/>
    <w:rsid w:val="003A109C"/>
    <w:rsid w:val="003A1483"/>
    <w:rsid w:val="003A2969"/>
    <w:rsid w:val="003A2EA6"/>
    <w:rsid w:val="003A3F30"/>
    <w:rsid w:val="003A4756"/>
    <w:rsid w:val="003A5016"/>
    <w:rsid w:val="003A57BC"/>
    <w:rsid w:val="003A5B12"/>
    <w:rsid w:val="003A5C36"/>
    <w:rsid w:val="003A768E"/>
    <w:rsid w:val="003A7B6A"/>
    <w:rsid w:val="003B2778"/>
    <w:rsid w:val="003B333D"/>
    <w:rsid w:val="003B3666"/>
    <w:rsid w:val="003B3F37"/>
    <w:rsid w:val="003B45D6"/>
    <w:rsid w:val="003B51B6"/>
    <w:rsid w:val="003B67AD"/>
    <w:rsid w:val="003C040C"/>
    <w:rsid w:val="003C1FB5"/>
    <w:rsid w:val="003C4D6E"/>
    <w:rsid w:val="003C4FC6"/>
    <w:rsid w:val="003C5463"/>
    <w:rsid w:val="003C6B02"/>
    <w:rsid w:val="003C6CE5"/>
    <w:rsid w:val="003C70B7"/>
    <w:rsid w:val="003C7A63"/>
    <w:rsid w:val="003C7B8C"/>
    <w:rsid w:val="003D0776"/>
    <w:rsid w:val="003D14DF"/>
    <w:rsid w:val="003D36A5"/>
    <w:rsid w:val="003D491A"/>
    <w:rsid w:val="003D79A6"/>
    <w:rsid w:val="003E105A"/>
    <w:rsid w:val="003E1E7A"/>
    <w:rsid w:val="003E5097"/>
    <w:rsid w:val="003E5EE1"/>
    <w:rsid w:val="003E792A"/>
    <w:rsid w:val="003E7BAF"/>
    <w:rsid w:val="003E7FCB"/>
    <w:rsid w:val="003F1295"/>
    <w:rsid w:val="003F12CC"/>
    <w:rsid w:val="003F32A3"/>
    <w:rsid w:val="003F5B95"/>
    <w:rsid w:val="003F64C3"/>
    <w:rsid w:val="004005A2"/>
    <w:rsid w:val="004010FA"/>
    <w:rsid w:val="00403999"/>
    <w:rsid w:val="00404663"/>
    <w:rsid w:val="00404682"/>
    <w:rsid w:val="0040582F"/>
    <w:rsid w:val="004062A3"/>
    <w:rsid w:val="0040658B"/>
    <w:rsid w:val="004078C5"/>
    <w:rsid w:val="0041179A"/>
    <w:rsid w:val="00412000"/>
    <w:rsid w:val="00417A1F"/>
    <w:rsid w:val="004218B5"/>
    <w:rsid w:val="004222AD"/>
    <w:rsid w:val="004228C7"/>
    <w:rsid w:val="00422AA9"/>
    <w:rsid w:val="004238EE"/>
    <w:rsid w:val="00424486"/>
    <w:rsid w:val="00424F5F"/>
    <w:rsid w:val="004259F1"/>
    <w:rsid w:val="004269E8"/>
    <w:rsid w:val="00426AC0"/>
    <w:rsid w:val="004313CB"/>
    <w:rsid w:val="00433637"/>
    <w:rsid w:val="00433F09"/>
    <w:rsid w:val="00434850"/>
    <w:rsid w:val="0043570B"/>
    <w:rsid w:val="00435D01"/>
    <w:rsid w:val="004370E8"/>
    <w:rsid w:val="00442593"/>
    <w:rsid w:val="00442D17"/>
    <w:rsid w:val="00443532"/>
    <w:rsid w:val="0044444A"/>
    <w:rsid w:val="0044592D"/>
    <w:rsid w:val="00452D0E"/>
    <w:rsid w:val="00454AF8"/>
    <w:rsid w:val="004606EB"/>
    <w:rsid w:val="00462598"/>
    <w:rsid w:val="004626BE"/>
    <w:rsid w:val="004634C3"/>
    <w:rsid w:val="00463B36"/>
    <w:rsid w:val="00464149"/>
    <w:rsid w:val="004646D0"/>
    <w:rsid w:val="00466570"/>
    <w:rsid w:val="00467A7E"/>
    <w:rsid w:val="00471F46"/>
    <w:rsid w:val="00474D39"/>
    <w:rsid w:val="00475C7E"/>
    <w:rsid w:val="00476D6F"/>
    <w:rsid w:val="004852BA"/>
    <w:rsid w:val="00485561"/>
    <w:rsid w:val="00487064"/>
    <w:rsid w:val="00491016"/>
    <w:rsid w:val="00494288"/>
    <w:rsid w:val="004968CC"/>
    <w:rsid w:val="00497A34"/>
    <w:rsid w:val="004A1BAF"/>
    <w:rsid w:val="004A2448"/>
    <w:rsid w:val="004A4B74"/>
    <w:rsid w:val="004A4E4D"/>
    <w:rsid w:val="004A54A2"/>
    <w:rsid w:val="004A6C4F"/>
    <w:rsid w:val="004A6DDF"/>
    <w:rsid w:val="004A7DE1"/>
    <w:rsid w:val="004B0197"/>
    <w:rsid w:val="004B31C5"/>
    <w:rsid w:val="004B6CF5"/>
    <w:rsid w:val="004C1106"/>
    <w:rsid w:val="004C12C1"/>
    <w:rsid w:val="004C1FBC"/>
    <w:rsid w:val="004C5F11"/>
    <w:rsid w:val="004C61EF"/>
    <w:rsid w:val="004C71EC"/>
    <w:rsid w:val="004D0372"/>
    <w:rsid w:val="004D1C62"/>
    <w:rsid w:val="004D2826"/>
    <w:rsid w:val="004D5DD2"/>
    <w:rsid w:val="004D7498"/>
    <w:rsid w:val="004E1DE8"/>
    <w:rsid w:val="004E2837"/>
    <w:rsid w:val="004E4FD2"/>
    <w:rsid w:val="004F0CBD"/>
    <w:rsid w:val="004F121C"/>
    <w:rsid w:val="004F1D4B"/>
    <w:rsid w:val="004F2984"/>
    <w:rsid w:val="004F2A70"/>
    <w:rsid w:val="004F445A"/>
    <w:rsid w:val="004F5391"/>
    <w:rsid w:val="004F54DC"/>
    <w:rsid w:val="004F5D79"/>
    <w:rsid w:val="00500295"/>
    <w:rsid w:val="00500583"/>
    <w:rsid w:val="00500E10"/>
    <w:rsid w:val="0050278B"/>
    <w:rsid w:val="00506411"/>
    <w:rsid w:val="005078B5"/>
    <w:rsid w:val="0051051E"/>
    <w:rsid w:val="00512CA2"/>
    <w:rsid w:val="0051304D"/>
    <w:rsid w:val="005135D9"/>
    <w:rsid w:val="005217FB"/>
    <w:rsid w:val="00521AF2"/>
    <w:rsid w:val="00522377"/>
    <w:rsid w:val="00523987"/>
    <w:rsid w:val="00527CF4"/>
    <w:rsid w:val="005304A6"/>
    <w:rsid w:val="00532E9B"/>
    <w:rsid w:val="0053618F"/>
    <w:rsid w:val="005367B8"/>
    <w:rsid w:val="00537574"/>
    <w:rsid w:val="00537ED2"/>
    <w:rsid w:val="005419A1"/>
    <w:rsid w:val="0054320F"/>
    <w:rsid w:val="00543D11"/>
    <w:rsid w:val="00543F7A"/>
    <w:rsid w:val="00544180"/>
    <w:rsid w:val="005463A1"/>
    <w:rsid w:val="005467B6"/>
    <w:rsid w:val="005471F4"/>
    <w:rsid w:val="00547348"/>
    <w:rsid w:val="0054785A"/>
    <w:rsid w:val="005514DB"/>
    <w:rsid w:val="005514F9"/>
    <w:rsid w:val="005518A6"/>
    <w:rsid w:val="00552DCD"/>
    <w:rsid w:val="00555B35"/>
    <w:rsid w:val="00555DB4"/>
    <w:rsid w:val="0055713A"/>
    <w:rsid w:val="005640B6"/>
    <w:rsid w:val="00565EB2"/>
    <w:rsid w:val="00565F7F"/>
    <w:rsid w:val="00566D39"/>
    <w:rsid w:val="00570C25"/>
    <w:rsid w:val="00571126"/>
    <w:rsid w:val="0057189A"/>
    <w:rsid w:val="005743C0"/>
    <w:rsid w:val="00576555"/>
    <w:rsid w:val="005777B0"/>
    <w:rsid w:val="00581286"/>
    <w:rsid w:val="00581E9B"/>
    <w:rsid w:val="005821A2"/>
    <w:rsid w:val="00582CF0"/>
    <w:rsid w:val="00585AEC"/>
    <w:rsid w:val="005861FE"/>
    <w:rsid w:val="005863DB"/>
    <w:rsid w:val="00590375"/>
    <w:rsid w:val="0059121E"/>
    <w:rsid w:val="0059139F"/>
    <w:rsid w:val="005923B0"/>
    <w:rsid w:val="0059317C"/>
    <w:rsid w:val="00593F57"/>
    <w:rsid w:val="00595D4C"/>
    <w:rsid w:val="0059765B"/>
    <w:rsid w:val="005A09D9"/>
    <w:rsid w:val="005A0B99"/>
    <w:rsid w:val="005A4420"/>
    <w:rsid w:val="005A45D1"/>
    <w:rsid w:val="005A45DA"/>
    <w:rsid w:val="005A4DFF"/>
    <w:rsid w:val="005A622F"/>
    <w:rsid w:val="005A6426"/>
    <w:rsid w:val="005A7E3F"/>
    <w:rsid w:val="005B00AA"/>
    <w:rsid w:val="005B0E4F"/>
    <w:rsid w:val="005B106B"/>
    <w:rsid w:val="005B14C6"/>
    <w:rsid w:val="005B3E59"/>
    <w:rsid w:val="005B451A"/>
    <w:rsid w:val="005B45AC"/>
    <w:rsid w:val="005B571C"/>
    <w:rsid w:val="005C2469"/>
    <w:rsid w:val="005C269E"/>
    <w:rsid w:val="005C4C4E"/>
    <w:rsid w:val="005C7883"/>
    <w:rsid w:val="005D02CC"/>
    <w:rsid w:val="005D04ED"/>
    <w:rsid w:val="005D180C"/>
    <w:rsid w:val="005D3339"/>
    <w:rsid w:val="005D3BBF"/>
    <w:rsid w:val="005D52F8"/>
    <w:rsid w:val="005D636C"/>
    <w:rsid w:val="005D6AD8"/>
    <w:rsid w:val="005D72F0"/>
    <w:rsid w:val="005E0362"/>
    <w:rsid w:val="005E397F"/>
    <w:rsid w:val="005E3DB9"/>
    <w:rsid w:val="005E485F"/>
    <w:rsid w:val="005E614D"/>
    <w:rsid w:val="005F0F94"/>
    <w:rsid w:val="005F3AAE"/>
    <w:rsid w:val="005F3E14"/>
    <w:rsid w:val="005F4F58"/>
    <w:rsid w:val="005F57FE"/>
    <w:rsid w:val="005F5BC6"/>
    <w:rsid w:val="005F7862"/>
    <w:rsid w:val="006022DB"/>
    <w:rsid w:val="006024F5"/>
    <w:rsid w:val="006027A0"/>
    <w:rsid w:val="00606705"/>
    <w:rsid w:val="006126F2"/>
    <w:rsid w:val="00613978"/>
    <w:rsid w:val="00613B9A"/>
    <w:rsid w:val="00613DFE"/>
    <w:rsid w:val="0061400B"/>
    <w:rsid w:val="00614C06"/>
    <w:rsid w:val="00615AD0"/>
    <w:rsid w:val="00616B3C"/>
    <w:rsid w:val="0061757D"/>
    <w:rsid w:val="00620E37"/>
    <w:rsid w:val="00622D93"/>
    <w:rsid w:val="00625025"/>
    <w:rsid w:val="00626F70"/>
    <w:rsid w:val="00632114"/>
    <w:rsid w:val="00634065"/>
    <w:rsid w:val="006356D2"/>
    <w:rsid w:val="00636F5D"/>
    <w:rsid w:val="00637115"/>
    <w:rsid w:val="00642CA5"/>
    <w:rsid w:val="00643AFC"/>
    <w:rsid w:val="00644E81"/>
    <w:rsid w:val="006454BD"/>
    <w:rsid w:val="0064564C"/>
    <w:rsid w:val="00645C32"/>
    <w:rsid w:val="00646373"/>
    <w:rsid w:val="006478D6"/>
    <w:rsid w:val="006510B9"/>
    <w:rsid w:val="0065574B"/>
    <w:rsid w:val="00655A45"/>
    <w:rsid w:val="006605B5"/>
    <w:rsid w:val="00662B29"/>
    <w:rsid w:val="00664890"/>
    <w:rsid w:val="00665C6D"/>
    <w:rsid w:val="00666532"/>
    <w:rsid w:val="00670375"/>
    <w:rsid w:val="00676204"/>
    <w:rsid w:val="00683384"/>
    <w:rsid w:val="00687DAD"/>
    <w:rsid w:val="006903F2"/>
    <w:rsid w:val="00692740"/>
    <w:rsid w:val="00692962"/>
    <w:rsid w:val="00692F59"/>
    <w:rsid w:val="00693638"/>
    <w:rsid w:val="00693BC5"/>
    <w:rsid w:val="00694689"/>
    <w:rsid w:val="006966CD"/>
    <w:rsid w:val="00696928"/>
    <w:rsid w:val="00697AF5"/>
    <w:rsid w:val="006A057C"/>
    <w:rsid w:val="006A2509"/>
    <w:rsid w:val="006A3BA0"/>
    <w:rsid w:val="006A3CE3"/>
    <w:rsid w:val="006A3D4C"/>
    <w:rsid w:val="006A444E"/>
    <w:rsid w:val="006A5B2D"/>
    <w:rsid w:val="006A60D9"/>
    <w:rsid w:val="006B043A"/>
    <w:rsid w:val="006B0539"/>
    <w:rsid w:val="006B0BEA"/>
    <w:rsid w:val="006B1783"/>
    <w:rsid w:val="006B24F0"/>
    <w:rsid w:val="006B47A7"/>
    <w:rsid w:val="006B4D26"/>
    <w:rsid w:val="006B4E1D"/>
    <w:rsid w:val="006B5912"/>
    <w:rsid w:val="006B5C70"/>
    <w:rsid w:val="006B5DE5"/>
    <w:rsid w:val="006B6AC2"/>
    <w:rsid w:val="006C0B21"/>
    <w:rsid w:val="006C211C"/>
    <w:rsid w:val="006C2258"/>
    <w:rsid w:val="006C4C32"/>
    <w:rsid w:val="006C5059"/>
    <w:rsid w:val="006C5F10"/>
    <w:rsid w:val="006D0B3F"/>
    <w:rsid w:val="006D1EC3"/>
    <w:rsid w:val="006D3A62"/>
    <w:rsid w:val="006D3F37"/>
    <w:rsid w:val="006D531F"/>
    <w:rsid w:val="006D5781"/>
    <w:rsid w:val="006D6BA5"/>
    <w:rsid w:val="006D6D5A"/>
    <w:rsid w:val="006E0466"/>
    <w:rsid w:val="006E150C"/>
    <w:rsid w:val="006E2D06"/>
    <w:rsid w:val="006E47AF"/>
    <w:rsid w:val="006E555F"/>
    <w:rsid w:val="006F0450"/>
    <w:rsid w:val="006F1B02"/>
    <w:rsid w:val="006F1F27"/>
    <w:rsid w:val="006F3012"/>
    <w:rsid w:val="006F3B78"/>
    <w:rsid w:val="006F505E"/>
    <w:rsid w:val="006F55BE"/>
    <w:rsid w:val="00702EE8"/>
    <w:rsid w:val="00703656"/>
    <w:rsid w:val="00705D0A"/>
    <w:rsid w:val="00710787"/>
    <w:rsid w:val="0071120B"/>
    <w:rsid w:val="007126A4"/>
    <w:rsid w:val="00712934"/>
    <w:rsid w:val="00714627"/>
    <w:rsid w:val="00715834"/>
    <w:rsid w:val="007158DF"/>
    <w:rsid w:val="007160EB"/>
    <w:rsid w:val="0072429C"/>
    <w:rsid w:val="007279AA"/>
    <w:rsid w:val="00730613"/>
    <w:rsid w:val="00730DA3"/>
    <w:rsid w:val="007312FB"/>
    <w:rsid w:val="007314E0"/>
    <w:rsid w:val="00732078"/>
    <w:rsid w:val="007332EE"/>
    <w:rsid w:val="00734F12"/>
    <w:rsid w:val="00735451"/>
    <w:rsid w:val="00737F58"/>
    <w:rsid w:val="007402B6"/>
    <w:rsid w:val="0074039D"/>
    <w:rsid w:val="00741067"/>
    <w:rsid w:val="00741677"/>
    <w:rsid w:val="00741CD7"/>
    <w:rsid w:val="00742F36"/>
    <w:rsid w:val="00745287"/>
    <w:rsid w:val="007515ED"/>
    <w:rsid w:val="00752060"/>
    <w:rsid w:val="007527AC"/>
    <w:rsid w:val="00755280"/>
    <w:rsid w:val="00757297"/>
    <w:rsid w:val="00760A67"/>
    <w:rsid w:val="0076198C"/>
    <w:rsid w:val="00761C87"/>
    <w:rsid w:val="00761E6A"/>
    <w:rsid w:val="0076219C"/>
    <w:rsid w:val="00762608"/>
    <w:rsid w:val="00762C81"/>
    <w:rsid w:val="007653E8"/>
    <w:rsid w:val="007665EB"/>
    <w:rsid w:val="0076723C"/>
    <w:rsid w:val="00767544"/>
    <w:rsid w:val="00772B42"/>
    <w:rsid w:val="007758B1"/>
    <w:rsid w:val="00775F0D"/>
    <w:rsid w:val="0077690C"/>
    <w:rsid w:val="00781B8C"/>
    <w:rsid w:val="00783F29"/>
    <w:rsid w:val="007848BF"/>
    <w:rsid w:val="0078664D"/>
    <w:rsid w:val="00787313"/>
    <w:rsid w:val="00791AFC"/>
    <w:rsid w:val="00791B77"/>
    <w:rsid w:val="007938AA"/>
    <w:rsid w:val="00795670"/>
    <w:rsid w:val="007959A7"/>
    <w:rsid w:val="00797426"/>
    <w:rsid w:val="007A1787"/>
    <w:rsid w:val="007A299E"/>
    <w:rsid w:val="007A2DA1"/>
    <w:rsid w:val="007A383D"/>
    <w:rsid w:val="007A3E71"/>
    <w:rsid w:val="007A68D5"/>
    <w:rsid w:val="007A7911"/>
    <w:rsid w:val="007B00D0"/>
    <w:rsid w:val="007B0E4B"/>
    <w:rsid w:val="007B104D"/>
    <w:rsid w:val="007B1374"/>
    <w:rsid w:val="007B1D55"/>
    <w:rsid w:val="007B1DC8"/>
    <w:rsid w:val="007B1F85"/>
    <w:rsid w:val="007B4784"/>
    <w:rsid w:val="007B4A3E"/>
    <w:rsid w:val="007B619F"/>
    <w:rsid w:val="007C2D0C"/>
    <w:rsid w:val="007C2D93"/>
    <w:rsid w:val="007C2EA9"/>
    <w:rsid w:val="007C3565"/>
    <w:rsid w:val="007C56D1"/>
    <w:rsid w:val="007D023D"/>
    <w:rsid w:val="007D163B"/>
    <w:rsid w:val="007D2046"/>
    <w:rsid w:val="007D3359"/>
    <w:rsid w:val="007D56D1"/>
    <w:rsid w:val="007D69CD"/>
    <w:rsid w:val="007D6F8B"/>
    <w:rsid w:val="007D7313"/>
    <w:rsid w:val="007D747F"/>
    <w:rsid w:val="007E00E2"/>
    <w:rsid w:val="007E2FF2"/>
    <w:rsid w:val="007E3201"/>
    <w:rsid w:val="007E325F"/>
    <w:rsid w:val="007E396E"/>
    <w:rsid w:val="007E4991"/>
    <w:rsid w:val="007E5354"/>
    <w:rsid w:val="007E6A80"/>
    <w:rsid w:val="007F027C"/>
    <w:rsid w:val="007F0F80"/>
    <w:rsid w:val="007F3F71"/>
    <w:rsid w:val="007F592D"/>
    <w:rsid w:val="007F7160"/>
    <w:rsid w:val="008003B9"/>
    <w:rsid w:val="008015A4"/>
    <w:rsid w:val="00801652"/>
    <w:rsid w:val="0080285B"/>
    <w:rsid w:val="00802BDA"/>
    <w:rsid w:val="00803910"/>
    <w:rsid w:val="00807835"/>
    <w:rsid w:val="008108FA"/>
    <w:rsid w:val="00812D55"/>
    <w:rsid w:val="008161ED"/>
    <w:rsid w:val="0082098E"/>
    <w:rsid w:val="00820D57"/>
    <w:rsid w:val="00821DF2"/>
    <w:rsid w:val="0082228F"/>
    <w:rsid w:val="008236CF"/>
    <w:rsid w:val="00824142"/>
    <w:rsid w:val="00830BD5"/>
    <w:rsid w:val="008317C3"/>
    <w:rsid w:val="008324C3"/>
    <w:rsid w:val="0083275A"/>
    <w:rsid w:val="00832E69"/>
    <w:rsid w:val="008332DA"/>
    <w:rsid w:val="008337B1"/>
    <w:rsid w:val="00834A56"/>
    <w:rsid w:val="00835010"/>
    <w:rsid w:val="0083548F"/>
    <w:rsid w:val="008373C0"/>
    <w:rsid w:val="00837681"/>
    <w:rsid w:val="00840003"/>
    <w:rsid w:val="008409AF"/>
    <w:rsid w:val="00841E5C"/>
    <w:rsid w:val="00843763"/>
    <w:rsid w:val="0084442E"/>
    <w:rsid w:val="00845172"/>
    <w:rsid w:val="0084637D"/>
    <w:rsid w:val="0084707D"/>
    <w:rsid w:val="00847332"/>
    <w:rsid w:val="00847A64"/>
    <w:rsid w:val="0085190F"/>
    <w:rsid w:val="00854780"/>
    <w:rsid w:val="008547A5"/>
    <w:rsid w:val="008561A2"/>
    <w:rsid w:val="00856373"/>
    <w:rsid w:val="00857928"/>
    <w:rsid w:val="00862794"/>
    <w:rsid w:val="00862E92"/>
    <w:rsid w:val="008636FB"/>
    <w:rsid w:val="00863859"/>
    <w:rsid w:val="0086455C"/>
    <w:rsid w:val="00864E66"/>
    <w:rsid w:val="00867B92"/>
    <w:rsid w:val="00867F1C"/>
    <w:rsid w:val="008705B6"/>
    <w:rsid w:val="0087225B"/>
    <w:rsid w:val="0087405A"/>
    <w:rsid w:val="008801F2"/>
    <w:rsid w:val="00880796"/>
    <w:rsid w:val="00880DAB"/>
    <w:rsid w:val="00881E24"/>
    <w:rsid w:val="00881EE1"/>
    <w:rsid w:val="00884D7B"/>
    <w:rsid w:val="00885BA6"/>
    <w:rsid w:val="0088719E"/>
    <w:rsid w:val="008901A7"/>
    <w:rsid w:val="008A051A"/>
    <w:rsid w:val="008A0A8B"/>
    <w:rsid w:val="008A1793"/>
    <w:rsid w:val="008A2963"/>
    <w:rsid w:val="008A36E3"/>
    <w:rsid w:val="008A3A1F"/>
    <w:rsid w:val="008A4D53"/>
    <w:rsid w:val="008B021E"/>
    <w:rsid w:val="008B0985"/>
    <w:rsid w:val="008B0D5F"/>
    <w:rsid w:val="008B117E"/>
    <w:rsid w:val="008B125F"/>
    <w:rsid w:val="008B176B"/>
    <w:rsid w:val="008B1A2E"/>
    <w:rsid w:val="008B2795"/>
    <w:rsid w:val="008B43A6"/>
    <w:rsid w:val="008B462F"/>
    <w:rsid w:val="008B5344"/>
    <w:rsid w:val="008B583A"/>
    <w:rsid w:val="008B5CC4"/>
    <w:rsid w:val="008B7EF2"/>
    <w:rsid w:val="008C0220"/>
    <w:rsid w:val="008C244C"/>
    <w:rsid w:val="008C2C1C"/>
    <w:rsid w:val="008C3249"/>
    <w:rsid w:val="008C4893"/>
    <w:rsid w:val="008C576B"/>
    <w:rsid w:val="008C65C3"/>
    <w:rsid w:val="008C6CD9"/>
    <w:rsid w:val="008C7084"/>
    <w:rsid w:val="008D1615"/>
    <w:rsid w:val="008D17C8"/>
    <w:rsid w:val="008D3F37"/>
    <w:rsid w:val="008D4053"/>
    <w:rsid w:val="008D4AF7"/>
    <w:rsid w:val="008D6124"/>
    <w:rsid w:val="008D6FCF"/>
    <w:rsid w:val="008E28E2"/>
    <w:rsid w:val="008E2BA4"/>
    <w:rsid w:val="008E3010"/>
    <w:rsid w:val="008E55B0"/>
    <w:rsid w:val="008E5926"/>
    <w:rsid w:val="008E71AA"/>
    <w:rsid w:val="008F0D88"/>
    <w:rsid w:val="008F1B8E"/>
    <w:rsid w:val="008F26E0"/>
    <w:rsid w:val="008F3032"/>
    <w:rsid w:val="008F3224"/>
    <w:rsid w:val="008F3AA9"/>
    <w:rsid w:val="008F3B53"/>
    <w:rsid w:val="008F442B"/>
    <w:rsid w:val="008F4D3F"/>
    <w:rsid w:val="008F4D5E"/>
    <w:rsid w:val="008F552B"/>
    <w:rsid w:val="008F5BBC"/>
    <w:rsid w:val="008F7522"/>
    <w:rsid w:val="00901184"/>
    <w:rsid w:val="00901189"/>
    <w:rsid w:val="00901C2D"/>
    <w:rsid w:val="00901D28"/>
    <w:rsid w:val="009069D9"/>
    <w:rsid w:val="00912D99"/>
    <w:rsid w:val="00915AB3"/>
    <w:rsid w:val="00917D8A"/>
    <w:rsid w:val="009200A5"/>
    <w:rsid w:val="00921816"/>
    <w:rsid w:val="00927714"/>
    <w:rsid w:val="0092778D"/>
    <w:rsid w:val="009326A8"/>
    <w:rsid w:val="0093292E"/>
    <w:rsid w:val="00933883"/>
    <w:rsid w:val="009357B9"/>
    <w:rsid w:val="00935FE4"/>
    <w:rsid w:val="0093696B"/>
    <w:rsid w:val="0094054E"/>
    <w:rsid w:val="00940D5C"/>
    <w:rsid w:val="00940E77"/>
    <w:rsid w:val="009419A7"/>
    <w:rsid w:val="009427AE"/>
    <w:rsid w:val="0094436B"/>
    <w:rsid w:val="00944C80"/>
    <w:rsid w:val="00945CC2"/>
    <w:rsid w:val="00947F10"/>
    <w:rsid w:val="00956980"/>
    <w:rsid w:val="00956E57"/>
    <w:rsid w:val="009607B1"/>
    <w:rsid w:val="00962BFC"/>
    <w:rsid w:val="00964054"/>
    <w:rsid w:val="009678D5"/>
    <w:rsid w:val="00970556"/>
    <w:rsid w:val="00971056"/>
    <w:rsid w:val="00973CAC"/>
    <w:rsid w:val="009745CB"/>
    <w:rsid w:val="00974DF7"/>
    <w:rsid w:val="00981923"/>
    <w:rsid w:val="00982E4C"/>
    <w:rsid w:val="009856D5"/>
    <w:rsid w:val="00986A14"/>
    <w:rsid w:val="00987589"/>
    <w:rsid w:val="009908FA"/>
    <w:rsid w:val="009924D8"/>
    <w:rsid w:val="0099399A"/>
    <w:rsid w:val="00997022"/>
    <w:rsid w:val="00997159"/>
    <w:rsid w:val="00997354"/>
    <w:rsid w:val="009A0D68"/>
    <w:rsid w:val="009A1A9D"/>
    <w:rsid w:val="009A1CEE"/>
    <w:rsid w:val="009A3B09"/>
    <w:rsid w:val="009A42C2"/>
    <w:rsid w:val="009A6DEA"/>
    <w:rsid w:val="009B0F23"/>
    <w:rsid w:val="009B2B80"/>
    <w:rsid w:val="009B2FF2"/>
    <w:rsid w:val="009B3655"/>
    <w:rsid w:val="009B5B06"/>
    <w:rsid w:val="009B6360"/>
    <w:rsid w:val="009C0686"/>
    <w:rsid w:val="009C1DD3"/>
    <w:rsid w:val="009C2E11"/>
    <w:rsid w:val="009C5178"/>
    <w:rsid w:val="009C5479"/>
    <w:rsid w:val="009C5A19"/>
    <w:rsid w:val="009D033B"/>
    <w:rsid w:val="009D1E86"/>
    <w:rsid w:val="009D5872"/>
    <w:rsid w:val="009D6587"/>
    <w:rsid w:val="009D6A11"/>
    <w:rsid w:val="009E55ED"/>
    <w:rsid w:val="009E6810"/>
    <w:rsid w:val="009E73B5"/>
    <w:rsid w:val="009F0CBB"/>
    <w:rsid w:val="009F19CB"/>
    <w:rsid w:val="009F33E4"/>
    <w:rsid w:val="009F7BB2"/>
    <w:rsid w:val="00A030FE"/>
    <w:rsid w:val="00A03E62"/>
    <w:rsid w:val="00A066E4"/>
    <w:rsid w:val="00A06788"/>
    <w:rsid w:val="00A1093A"/>
    <w:rsid w:val="00A122D4"/>
    <w:rsid w:val="00A13303"/>
    <w:rsid w:val="00A161BC"/>
    <w:rsid w:val="00A16366"/>
    <w:rsid w:val="00A16980"/>
    <w:rsid w:val="00A21C90"/>
    <w:rsid w:val="00A2289D"/>
    <w:rsid w:val="00A22ED8"/>
    <w:rsid w:val="00A2428C"/>
    <w:rsid w:val="00A24606"/>
    <w:rsid w:val="00A265AB"/>
    <w:rsid w:val="00A27CAD"/>
    <w:rsid w:val="00A3018A"/>
    <w:rsid w:val="00A33A0A"/>
    <w:rsid w:val="00A341F4"/>
    <w:rsid w:val="00A34EF0"/>
    <w:rsid w:val="00A35453"/>
    <w:rsid w:val="00A40338"/>
    <w:rsid w:val="00A44055"/>
    <w:rsid w:val="00A4665D"/>
    <w:rsid w:val="00A46C30"/>
    <w:rsid w:val="00A47067"/>
    <w:rsid w:val="00A47B06"/>
    <w:rsid w:val="00A47B28"/>
    <w:rsid w:val="00A501D6"/>
    <w:rsid w:val="00A50EBE"/>
    <w:rsid w:val="00A5121E"/>
    <w:rsid w:val="00A52425"/>
    <w:rsid w:val="00A532A7"/>
    <w:rsid w:val="00A55DBB"/>
    <w:rsid w:val="00A55E8C"/>
    <w:rsid w:val="00A56975"/>
    <w:rsid w:val="00A60267"/>
    <w:rsid w:val="00A61F06"/>
    <w:rsid w:val="00A620EE"/>
    <w:rsid w:val="00A65BFC"/>
    <w:rsid w:val="00A667A6"/>
    <w:rsid w:val="00A7137A"/>
    <w:rsid w:val="00A71637"/>
    <w:rsid w:val="00A71764"/>
    <w:rsid w:val="00A71777"/>
    <w:rsid w:val="00A7234D"/>
    <w:rsid w:val="00A7289B"/>
    <w:rsid w:val="00A72DFC"/>
    <w:rsid w:val="00A732F8"/>
    <w:rsid w:val="00A739DC"/>
    <w:rsid w:val="00A73CB4"/>
    <w:rsid w:val="00A750DB"/>
    <w:rsid w:val="00A7580D"/>
    <w:rsid w:val="00A779A1"/>
    <w:rsid w:val="00A81832"/>
    <w:rsid w:val="00A81C62"/>
    <w:rsid w:val="00A81D68"/>
    <w:rsid w:val="00A83372"/>
    <w:rsid w:val="00A85886"/>
    <w:rsid w:val="00A8736B"/>
    <w:rsid w:val="00A879F7"/>
    <w:rsid w:val="00A91B29"/>
    <w:rsid w:val="00A92685"/>
    <w:rsid w:val="00A92BC0"/>
    <w:rsid w:val="00A92D2F"/>
    <w:rsid w:val="00A93785"/>
    <w:rsid w:val="00A9677E"/>
    <w:rsid w:val="00A97755"/>
    <w:rsid w:val="00A97E7F"/>
    <w:rsid w:val="00AA06D0"/>
    <w:rsid w:val="00AA073A"/>
    <w:rsid w:val="00AA100A"/>
    <w:rsid w:val="00AA2E40"/>
    <w:rsid w:val="00AA5791"/>
    <w:rsid w:val="00AA5A74"/>
    <w:rsid w:val="00AA5EE8"/>
    <w:rsid w:val="00AA636D"/>
    <w:rsid w:val="00AA64DA"/>
    <w:rsid w:val="00AA710A"/>
    <w:rsid w:val="00AB0038"/>
    <w:rsid w:val="00AB069D"/>
    <w:rsid w:val="00AB3D83"/>
    <w:rsid w:val="00AB4F58"/>
    <w:rsid w:val="00AB5913"/>
    <w:rsid w:val="00AC0CFF"/>
    <w:rsid w:val="00AC12F9"/>
    <w:rsid w:val="00AC2B09"/>
    <w:rsid w:val="00AC2B63"/>
    <w:rsid w:val="00AC38F8"/>
    <w:rsid w:val="00AC51A1"/>
    <w:rsid w:val="00AC56A8"/>
    <w:rsid w:val="00AC66A7"/>
    <w:rsid w:val="00AC68DF"/>
    <w:rsid w:val="00AD01D4"/>
    <w:rsid w:val="00AD0239"/>
    <w:rsid w:val="00AD090A"/>
    <w:rsid w:val="00AD092A"/>
    <w:rsid w:val="00AD3958"/>
    <w:rsid w:val="00AD40F9"/>
    <w:rsid w:val="00AD475F"/>
    <w:rsid w:val="00AD58D1"/>
    <w:rsid w:val="00AD631E"/>
    <w:rsid w:val="00AD64E0"/>
    <w:rsid w:val="00AE28C2"/>
    <w:rsid w:val="00AE5290"/>
    <w:rsid w:val="00AE5B04"/>
    <w:rsid w:val="00AE614B"/>
    <w:rsid w:val="00AE7C4A"/>
    <w:rsid w:val="00AE7D2C"/>
    <w:rsid w:val="00AF05B4"/>
    <w:rsid w:val="00AF6B02"/>
    <w:rsid w:val="00B02136"/>
    <w:rsid w:val="00B050E9"/>
    <w:rsid w:val="00B10C76"/>
    <w:rsid w:val="00B10CC6"/>
    <w:rsid w:val="00B1153E"/>
    <w:rsid w:val="00B1192C"/>
    <w:rsid w:val="00B14972"/>
    <w:rsid w:val="00B15853"/>
    <w:rsid w:val="00B16110"/>
    <w:rsid w:val="00B16B77"/>
    <w:rsid w:val="00B16BC2"/>
    <w:rsid w:val="00B17888"/>
    <w:rsid w:val="00B17A6F"/>
    <w:rsid w:val="00B201AD"/>
    <w:rsid w:val="00B213A7"/>
    <w:rsid w:val="00B2186C"/>
    <w:rsid w:val="00B22699"/>
    <w:rsid w:val="00B22EB5"/>
    <w:rsid w:val="00B2449C"/>
    <w:rsid w:val="00B248D8"/>
    <w:rsid w:val="00B2778B"/>
    <w:rsid w:val="00B31367"/>
    <w:rsid w:val="00B3150B"/>
    <w:rsid w:val="00B32807"/>
    <w:rsid w:val="00B34B29"/>
    <w:rsid w:val="00B3513F"/>
    <w:rsid w:val="00B3545B"/>
    <w:rsid w:val="00B35DA1"/>
    <w:rsid w:val="00B4353A"/>
    <w:rsid w:val="00B444EC"/>
    <w:rsid w:val="00B529CA"/>
    <w:rsid w:val="00B52ACD"/>
    <w:rsid w:val="00B530A0"/>
    <w:rsid w:val="00B54448"/>
    <w:rsid w:val="00B56696"/>
    <w:rsid w:val="00B609AF"/>
    <w:rsid w:val="00B62B59"/>
    <w:rsid w:val="00B62C7D"/>
    <w:rsid w:val="00B63FA6"/>
    <w:rsid w:val="00B64591"/>
    <w:rsid w:val="00B64684"/>
    <w:rsid w:val="00B65AA7"/>
    <w:rsid w:val="00B66851"/>
    <w:rsid w:val="00B66A71"/>
    <w:rsid w:val="00B67490"/>
    <w:rsid w:val="00B6779D"/>
    <w:rsid w:val="00B71335"/>
    <w:rsid w:val="00B71D23"/>
    <w:rsid w:val="00B72E8F"/>
    <w:rsid w:val="00B732A1"/>
    <w:rsid w:val="00B767FA"/>
    <w:rsid w:val="00B801FE"/>
    <w:rsid w:val="00B8097F"/>
    <w:rsid w:val="00B80992"/>
    <w:rsid w:val="00B81E2D"/>
    <w:rsid w:val="00B83CD4"/>
    <w:rsid w:val="00B84FD4"/>
    <w:rsid w:val="00B85162"/>
    <w:rsid w:val="00B85779"/>
    <w:rsid w:val="00B86837"/>
    <w:rsid w:val="00B911A3"/>
    <w:rsid w:val="00B91DC5"/>
    <w:rsid w:val="00B91E7A"/>
    <w:rsid w:val="00B92202"/>
    <w:rsid w:val="00B92BE2"/>
    <w:rsid w:val="00B93374"/>
    <w:rsid w:val="00B9427B"/>
    <w:rsid w:val="00B958CA"/>
    <w:rsid w:val="00B95CEE"/>
    <w:rsid w:val="00B9770C"/>
    <w:rsid w:val="00BA0352"/>
    <w:rsid w:val="00BA0EE3"/>
    <w:rsid w:val="00BA18C9"/>
    <w:rsid w:val="00BA3E0D"/>
    <w:rsid w:val="00BA4433"/>
    <w:rsid w:val="00BA45DE"/>
    <w:rsid w:val="00BA6971"/>
    <w:rsid w:val="00BA6E14"/>
    <w:rsid w:val="00BA7E8B"/>
    <w:rsid w:val="00BB1CE3"/>
    <w:rsid w:val="00BB272B"/>
    <w:rsid w:val="00BB30C1"/>
    <w:rsid w:val="00BB662A"/>
    <w:rsid w:val="00BB7895"/>
    <w:rsid w:val="00BC0AA4"/>
    <w:rsid w:val="00BC3625"/>
    <w:rsid w:val="00BC440A"/>
    <w:rsid w:val="00BC4833"/>
    <w:rsid w:val="00BC49EE"/>
    <w:rsid w:val="00BC52E0"/>
    <w:rsid w:val="00BD026F"/>
    <w:rsid w:val="00BD094D"/>
    <w:rsid w:val="00BD14B2"/>
    <w:rsid w:val="00BD641E"/>
    <w:rsid w:val="00BE033E"/>
    <w:rsid w:val="00BE07A8"/>
    <w:rsid w:val="00BE1169"/>
    <w:rsid w:val="00BE389C"/>
    <w:rsid w:val="00BE4129"/>
    <w:rsid w:val="00BE4BEE"/>
    <w:rsid w:val="00BE4CF0"/>
    <w:rsid w:val="00BE59B3"/>
    <w:rsid w:val="00BE658B"/>
    <w:rsid w:val="00BE789B"/>
    <w:rsid w:val="00BF1071"/>
    <w:rsid w:val="00BF12F4"/>
    <w:rsid w:val="00BF36EC"/>
    <w:rsid w:val="00BF5755"/>
    <w:rsid w:val="00BF7FFD"/>
    <w:rsid w:val="00C010E3"/>
    <w:rsid w:val="00C0220B"/>
    <w:rsid w:val="00C03DBD"/>
    <w:rsid w:val="00C040BA"/>
    <w:rsid w:val="00C05026"/>
    <w:rsid w:val="00C0535F"/>
    <w:rsid w:val="00C05E1E"/>
    <w:rsid w:val="00C0636A"/>
    <w:rsid w:val="00C068CF"/>
    <w:rsid w:val="00C07F50"/>
    <w:rsid w:val="00C10687"/>
    <w:rsid w:val="00C106E1"/>
    <w:rsid w:val="00C11D57"/>
    <w:rsid w:val="00C131B5"/>
    <w:rsid w:val="00C136B2"/>
    <w:rsid w:val="00C14991"/>
    <w:rsid w:val="00C14A0D"/>
    <w:rsid w:val="00C15B29"/>
    <w:rsid w:val="00C16722"/>
    <w:rsid w:val="00C17480"/>
    <w:rsid w:val="00C2110B"/>
    <w:rsid w:val="00C2138F"/>
    <w:rsid w:val="00C21940"/>
    <w:rsid w:val="00C23DC6"/>
    <w:rsid w:val="00C24C8A"/>
    <w:rsid w:val="00C24EEE"/>
    <w:rsid w:val="00C25C3B"/>
    <w:rsid w:val="00C26DF8"/>
    <w:rsid w:val="00C3210D"/>
    <w:rsid w:val="00C328CA"/>
    <w:rsid w:val="00C34194"/>
    <w:rsid w:val="00C3510E"/>
    <w:rsid w:val="00C3565E"/>
    <w:rsid w:val="00C35A4A"/>
    <w:rsid w:val="00C36978"/>
    <w:rsid w:val="00C416A3"/>
    <w:rsid w:val="00C43152"/>
    <w:rsid w:val="00C4479F"/>
    <w:rsid w:val="00C46577"/>
    <w:rsid w:val="00C46AB3"/>
    <w:rsid w:val="00C46DD4"/>
    <w:rsid w:val="00C46F6A"/>
    <w:rsid w:val="00C50C29"/>
    <w:rsid w:val="00C51716"/>
    <w:rsid w:val="00C53F10"/>
    <w:rsid w:val="00C5417A"/>
    <w:rsid w:val="00C54407"/>
    <w:rsid w:val="00C55CDB"/>
    <w:rsid w:val="00C5792A"/>
    <w:rsid w:val="00C57E7F"/>
    <w:rsid w:val="00C62A11"/>
    <w:rsid w:val="00C62DD7"/>
    <w:rsid w:val="00C62F75"/>
    <w:rsid w:val="00C653E4"/>
    <w:rsid w:val="00C6722B"/>
    <w:rsid w:val="00C715B2"/>
    <w:rsid w:val="00C7193D"/>
    <w:rsid w:val="00C727F8"/>
    <w:rsid w:val="00C7499B"/>
    <w:rsid w:val="00C75557"/>
    <w:rsid w:val="00C76C58"/>
    <w:rsid w:val="00C7775E"/>
    <w:rsid w:val="00C80C1A"/>
    <w:rsid w:val="00C81F09"/>
    <w:rsid w:val="00C82172"/>
    <w:rsid w:val="00C82F23"/>
    <w:rsid w:val="00C83EC2"/>
    <w:rsid w:val="00C8442D"/>
    <w:rsid w:val="00C867B4"/>
    <w:rsid w:val="00C86FE5"/>
    <w:rsid w:val="00C877C3"/>
    <w:rsid w:val="00C90BB2"/>
    <w:rsid w:val="00C92C41"/>
    <w:rsid w:val="00C9793A"/>
    <w:rsid w:val="00CA00FE"/>
    <w:rsid w:val="00CA12BA"/>
    <w:rsid w:val="00CA1E07"/>
    <w:rsid w:val="00CA364E"/>
    <w:rsid w:val="00CA4722"/>
    <w:rsid w:val="00CB0A70"/>
    <w:rsid w:val="00CB1F0B"/>
    <w:rsid w:val="00CB2B9D"/>
    <w:rsid w:val="00CB448D"/>
    <w:rsid w:val="00CB484E"/>
    <w:rsid w:val="00CB5F54"/>
    <w:rsid w:val="00CB6C48"/>
    <w:rsid w:val="00CB7ADA"/>
    <w:rsid w:val="00CC0947"/>
    <w:rsid w:val="00CC0A79"/>
    <w:rsid w:val="00CC2AE2"/>
    <w:rsid w:val="00CC7CE4"/>
    <w:rsid w:val="00CD0256"/>
    <w:rsid w:val="00CD1C3A"/>
    <w:rsid w:val="00CD2B47"/>
    <w:rsid w:val="00CD3960"/>
    <w:rsid w:val="00CD3A70"/>
    <w:rsid w:val="00CD783D"/>
    <w:rsid w:val="00CE155A"/>
    <w:rsid w:val="00CE2DF1"/>
    <w:rsid w:val="00CE47B5"/>
    <w:rsid w:val="00CE653C"/>
    <w:rsid w:val="00CE6EC3"/>
    <w:rsid w:val="00CE743E"/>
    <w:rsid w:val="00CE7716"/>
    <w:rsid w:val="00CF6A9D"/>
    <w:rsid w:val="00D00C67"/>
    <w:rsid w:val="00D00ED7"/>
    <w:rsid w:val="00D01A58"/>
    <w:rsid w:val="00D01DB4"/>
    <w:rsid w:val="00D0390E"/>
    <w:rsid w:val="00D03A69"/>
    <w:rsid w:val="00D0403E"/>
    <w:rsid w:val="00D04C9A"/>
    <w:rsid w:val="00D07238"/>
    <w:rsid w:val="00D074FA"/>
    <w:rsid w:val="00D10C33"/>
    <w:rsid w:val="00D12068"/>
    <w:rsid w:val="00D122B8"/>
    <w:rsid w:val="00D129CF"/>
    <w:rsid w:val="00D14183"/>
    <w:rsid w:val="00D21F40"/>
    <w:rsid w:val="00D307EA"/>
    <w:rsid w:val="00D35034"/>
    <w:rsid w:val="00D354C5"/>
    <w:rsid w:val="00D35C93"/>
    <w:rsid w:val="00D3630F"/>
    <w:rsid w:val="00D4012C"/>
    <w:rsid w:val="00D43C38"/>
    <w:rsid w:val="00D43E2B"/>
    <w:rsid w:val="00D44089"/>
    <w:rsid w:val="00D44539"/>
    <w:rsid w:val="00D447FE"/>
    <w:rsid w:val="00D4521E"/>
    <w:rsid w:val="00D47821"/>
    <w:rsid w:val="00D53BD7"/>
    <w:rsid w:val="00D55FA7"/>
    <w:rsid w:val="00D5633B"/>
    <w:rsid w:val="00D6123C"/>
    <w:rsid w:val="00D65D4B"/>
    <w:rsid w:val="00D66AF6"/>
    <w:rsid w:val="00D7072B"/>
    <w:rsid w:val="00D70739"/>
    <w:rsid w:val="00D717DE"/>
    <w:rsid w:val="00D724E6"/>
    <w:rsid w:val="00D72E6E"/>
    <w:rsid w:val="00D73382"/>
    <w:rsid w:val="00D739C3"/>
    <w:rsid w:val="00D73D34"/>
    <w:rsid w:val="00D74F4C"/>
    <w:rsid w:val="00D76EB9"/>
    <w:rsid w:val="00D8072F"/>
    <w:rsid w:val="00D817E1"/>
    <w:rsid w:val="00D82FC9"/>
    <w:rsid w:val="00D83BAF"/>
    <w:rsid w:val="00D8455C"/>
    <w:rsid w:val="00D85125"/>
    <w:rsid w:val="00D85E20"/>
    <w:rsid w:val="00D8741C"/>
    <w:rsid w:val="00D9415C"/>
    <w:rsid w:val="00DA08B3"/>
    <w:rsid w:val="00DA0C37"/>
    <w:rsid w:val="00DA0DF9"/>
    <w:rsid w:val="00DA3075"/>
    <w:rsid w:val="00DA30FF"/>
    <w:rsid w:val="00DA5F8A"/>
    <w:rsid w:val="00DA743F"/>
    <w:rsid w:val="00DB0CC3"/>
    <w:rsid w:val="00DB7BF9"/>
    <w:rsid w:val="00DC03FF"/>
    <w:rsid w:val="00DC0914"/>
    <w:rsid w:val="00DC0F09"/>
    <w:rsid w:val="00DC21EC"/>
    <w:rsid w:val="00DC36BF"/>
    <w:rsid w:val="00DC5009"/>
    <w:rsid w:val="00DC5EBA"/>
    <w:rsid w:val="00DD05D0"/>
    <w:rsid w:val="00DD0CFD"/>
    <w:rsid w:val="00DD0DD0"/>
    <w:rsid w:val="00DD16CD"/>
    <w:rsid w:val="00DD1D16"/>
    <w:rsid w:val="00DD2A84"/>
    <w:rsid w:val="00DD3EAC"/>
    <w:rsid w:val="00DD5A27"/>
    <w:rsid w:val="00DD69CF"/>
    <w:rsid w:val="00DE732D"/>
    <w:rsid w:val="00DF078E"/>
    <w:rsid w:val="00DF112E"/>
    <w:rsid w:val="00DF1941"/>
    <w:rsid w:val="00DF20CB"/>
    <w:rsid w:val="00DF583A"/>
    <w:rsid w:val="00DF77B5"/>
    <w:rsid w:val="00E032B8"/>
    <w:rsid w:val="00E03459"/>
    <w:rsid w:val="00E03462"/>
    <w:rsid w:val="00E049AA"/>
    <w:rsid w:val="00E050C5"/>
    <w:rsid w:val="00E065FA"/>
    <w:rsid w:val="00E10922"/>
    <w:rsid w:val="00E10964"/>
    <w:rsid w:val="00E135EA"/>
    <w:rsid w:val="00E14EB6"/>
    <w:rsid w:val="00E15CAA"/>
    <w:rsid w:val="00E15F40"/>
    <w:rsid w:val="00E161F9"/>
    <w:rsid w:val="00E20D6B"/>
    <w:rsid w:val="00E21282"/>
    <w:rsid w:val="00E222FD"/>
    <w:rsid w:val="00E22F09"/>
    <w:rsid w:val="00E2349E"/>
    <w:rsid w:val="00E23661"/>
    <w:rsid w:val="00E2548A"/>
    <w:rsid w:val="00E25D05"/>
    <w:rsid w:val="00E2738C"/>
    <w:rsid w:val="00E312BE"/>
    <w:rsid w:val="00E33B59"/>
    <w:rsid w:val="00E353E5"/>
    <w:rsid w:val="00E36FC1"/>
    <w:rsid w:val="00E45EA3"/>
    <w:rsid w:val="00E532CB"/>
    <w:rsid w:val="00E54F14"/>
    <w:rsid w:val="00E55114"/>
    <w:rsid w:val="00E57CD6"/>
    <w:rsid w:val="00E57F33"/>
    <w:rsid w:val="00E6269A"/>
    <w:rsid w:val="00E634D3"/>
    <w:rsid w:val="00E64691"/>
    <w:rsid w:val="00E661FB"/>
    <w:rsid w:val="00E71172"/>
    <w:rsid w:val="00E720F6"/>
    <w:rsid w:val="00E72A89"/>
    <w:rsid w:val="00E76824"/>
    <w:rsid w:val="00E76AF5"/>
    <w:rsid w:val="00E77AAD"/>
    <w:rsid w:val="00E819EE"/>
    <w:rsid w:val="00E834C5"/>
    <w:rsid w:val="00E84876"/>
    <w:rsid w:val="00E85486"/>
    <w:rsid w:val="00E86215"/>
    <w:rsid w:val="00E86269"/>
    <w:rsid w:val="00E87FC0"/>
    <w:rsid w:val="00E9092C"/>
    <w:rsid w:val="00E9423D"/>
    <w:rsid w:val="00EA0E02"/>
    <w:rsid w:val="00EA1BE9"/>
    <w:rsid w:val="00EA1CA4"/>
    <w:rsid w:val="00EA3B73"/>
    <w:rsid w:val="00EA62AE"/>
    <w:rsid w:val="00EA66A6"/>
    <w:rsid w:val="00EA6E6F"/>
    <w:rsid w:val="00EA7643"/>
    <w:rsid w:val="00EB1138"/>
    <w:rsid w:val="00EB1372"/>
    <w:rsid w:val="00EB1908"/>
    <w:rsid w:val="00EB2710"/>
    <w:rsid w:val="00EB2FCA"/>
    <w:rsid w:val="00EB61E0"/>
    <w:rsid w:val="00EB7798"/>
    <w:rsid w:val="00EC4EF7"/>
    <w:rsid w:val="00ED01B8"/>
    <w:rsid w:val="00ED5ED7"/>
    <w:rsid w:val="00ED71E1"/>
    <w:rsid w:val="00ED7EE0"/>
    <w:rsid w:val="00EE1D71"/>
    <w:rsid w:val="00EE2598"/>
    <w:rsid w:val="00EE36AA"/>
    <w:rsid w:val="00EE7D8D"/>
    <w:rsid w:val="00EF0E82"/>
    <w:rsid w:val="00EF152A"/>
    <w:rsid w:val="00EF3B1D"/>
    <w:rsid w:val="00EF43A6"/>
    <w:rsid w:val="00EF4B01"/>
    <w:rsid w:val="00EF666B"/>
    <w:rsid w:val="00EF680F"/>
    <w:rsid w:val="00EF6F6D"/>
    <w:rsid w:val="00EF7B40"/>
    <w:rsid w:val="00F00090"/>
    <w:rsid w:val="00F01509"/>
    <w:rsid w:val="00F027A8"/>
    <w:rsid w:val="00F055FC"/>
    <w:rsid w:val="00F05DFF"/>
    <w:rsid w:val="00F0612E"/>
    <w:rsid w:val="00F10A9E"/>
    <w:rsid w:val="00F12754"/>
    <w:rsid w:val="00F13720"/>
    <w:rsid w:val="00F140C2"/>
    <w:rsid w:val="00F16736"/>
    <w:rsid w:val="00F168D4"/>
    <w:rsid w:val="00F21A53"/>
    <w:rsid w:val="00F2228D"/>
    <w:rsid w:val="00F25378"/>
    <w:rsid w:val="00F25EBF"/>
    <w:rsid w:val="00F26389"/>
    <w:rsid w:val="00F27430"/>
    <w:rsid w:val="00F2798E"/>
    <w:rsid w:val="00F33C3C"/>
    <w:rsid w:val="00F343EE"/>
    <w:rsid w:val="00F3466C"/>
    <w:rsid w:val="00F34BFE"/>
    <w:rsid w:val="00F35595"/>
    <w:rsid w:val="00F42A9E"/>
    <w:rsid w:val="00F4322A"/>
    <w:rsid w:val="00F43BA2"/>
    <w:rsid w:val="00F43D97"/>
    <w:rsid w:val="00F45212"/>
    <w:rsid w:val="00F458BD"/>
    <w:rsid w:val="00F530B0"/>
    <w:rsid w:val="00F533E8"/>
    <w:rsid w:val="00F53E25"/>
    <w:rsid w:val="00F5505D"/>
    <w:rsid w:val="00F5560C"/>
    <w:rsid w:val="00F6089E"/>
    <w:rsid w:val="00F6352B"/>
    <w:rsid w:val="00F639B4"/>
    <w:rsid w:val="00F64BCB"/>
    <w:rsid w:val="00F7198B"/>
    <w:rsid w:val="00F71BD7"/>
    <w:rsid w:val="00F7393A"/>
    <w:rsid w:val="00F75B0D"/>
    <w:rsid w:val="00F76E0C"/>
    <w:rsid w:val="00F81115"/>
    <w:rsid w:val="00F816F3"/>
    <w:rsid w:val="00F82652"/>
    <w:rsid w:val="00F826A6"/>
    <w:rsid w:val="00F85EA4"/>
    <w:rsid w:val="00F860AC"/>
    <w:rsid w:val="00F91240"/>
    <w:rsid w:val="00F91F04"/>
    <w:rsid w:val="00F93A06"/>
    <w:rsid w:val="00F94423"/>
    <w:rsid w:val="00F944A4"/>
    <w:rsid w:val="00F9490F"/>
    <w:rsid w:val="00F94AF8"/>
    <w:rsid w:val="00F950B8"/>
    <w:rsid w:val="00F96120"/>
    <w:rsid w:val="00F96154"/>
    <w:rsid w:val="00F96978"/>
    <w:rsid w:val="00F970F4"/>
    <w:rsid w:val="00FA1492"/>
    <w:rsid w:val="00FA2781"/>
    <w:rsid w:val="00FA27AE"/>
    <w:rsid w:val="00FA3AA7"/>
    <w:rsid w:val="00FA4A1D"/>
    <w:rsid w:val="00FA4F57"/>
    <w:rsid w:val="00FA751F"/>
    <w:rsid w:val="00FB11FA"/>
    <w:rsid w:val="00FB39AB"/>
    <w:rsid w:val="00FB7D7D"/>
    <w:rsid w:val="00FC056A"/>
    <w:rsid w:val="00FC0675"/>
    <w:rsid w:val="00FC161B"/>
    <w:rsid w:val="00FC3777"/>
    <w:rsid w:val="00FD3E80"/>
    <w:rsid w:val="00FD4670"/>
    <w:rsid w:val="00FD5245"/>
    <w:rsid w:val="00FD61B6"/>
    <w:rsid w:val="00FD67EE"/>
    <w:rsid w:val="00FE0C5F"/>
    <w:rsid w:val="00FE10C5"/>
    <w:rsid w:val="00FE1465"/>
    <w:rsid w:val="00FE1924"/>
    <w:rsid w:val="00FE3F16"/>
    <w:rsid w:val="00FE60AE"/>
    <w:rsid w:val="00FE6DCF"/>
    <w:rsid w:val="00FF0367"/>
    <w:rsid w:val="00FF17C5"/>
    <w:rsid w:val="00FF4AA2"/>
    <w:rsid w:val="00FF4C15"/>
    <w:rsid w:val="00FF4F49"/>
    <w:rsid w:val="00FF5633"/>
    <w:rsid w:val="00FF5B2B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CEF0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443532"/>
    <w:rPr>
      <w:sz w:val="24"/>
      <w:szCs w:val="24"/>
    </w:rPr>
  </w:style>
  <w:style w:type="paragraph" w:styleId="berschrift1">
    <w:name w:val="heading 1"/>
    <w:basedOn w:val="Standard"/>
    <w:next w:val="Standard"/>
    <w:rsid w:val="00B8097F"/>
    <w:pPr>
      <w:keepNext/>
      <w:outlineLvl w:val="0"/>
    </w:pPr>
    <w:rPr>
      <w:rFonts w:ascii="StencilFHDBold" w:hAnsi="StencilFHDBold"/>
      <w:sz w:val="72"/>
    </w:rPr>
  </w:style>
  <w:style w:type="paragraph" w:styleId="berschrift2">
    <w:name w:val="heading 2"/>
    <w:basedOn w:val="Standard"/>
    <w:next w:val="Standard"/>
    <w:rsid w:val="00B8097F"/>
    <w:pPr>
      <w:keepNext/>
      <w:ind w:left="170"/>
      <w:outlineLvl w:val="1"/>
    </w:pPr>
    <w:rPr>
      <w:b/>
      <w:sz w:val="18"/>
      <w:lang w:val="en-GB"/>
    </w:rPr>
  </w:style>
  <w:style w:type="paragraph" w:styleId="berschrift3">
    <w:name w:val="heading 3"/>
    <w:basedOn w:val="Standard"/>
    <w:next w:val="Standard"/>
    <w:rsid w:val="00B8097F"/>
    <w:pPr>
      <w:keepNext/>
      <w:outlineLvl w:val="2"/>
    </w:pPr>
    <w:rPr>
      <w:rFonts w:ascii="Futura Lt BT" w:hAnsi="Futura Lt BT"/>
      <w:b/>
      <w:bCs/>
      <w:color w:val="FF0000"/>
      <w:sz w:val="22"/>
    </w:rPr>
  </w:style>
  <w:style w:type="paragraph" w:styleId="berschrift4">
    <w:name w:val="heading 4"/>
    <w:basedOn w:val="Standard"/>
    <w:next w:val="Standard"/>
    <w:rsid w:val="00B8097F"/>
    <w:pPr>
      <w:keepNext/>
      <w:outlineLvl w:val="3"/>
    </w:pPr>
    <w:rPr>
      <w:rFonts w:ascii="Futura Lt BT" w:hAnsi="Futura Lt BT"/>
      <w:b/>
      <w:bCs/>
      <w:sz w:val="22"/>
    </w:rPr>
  </w:style>
  <w:style w:type="paragraph" w:styleId="berschrift5">
    <w:name w:val="heading 5"/>
    <w:basedOn w:val="Standard"/>
    <w:next w:val="Standard"/>
    <w:rsid w:val="00B8097F"/>
    <w:pPr>
      <w:keepNext/>
      <w:outlineLvl w:val="4"/>
    </w:pPr>
    <w:rPr>
      <w:rFonts w:ascii="Futura Lt BT" w:hAnsi="Futura Lt BT" w:cs="Courier New"/>
      <w:b/>
      <w:bCs/>
    </w:rPr>
  </w:style>
  <w:style w:type="paragraph" w:styleId="berschrift6">
    <w:name w:val="heading 6"/>
    <w:basedOn w:val="Standard"/>
    <w:next w:val="Standard"/>
    <w:rsid w:val="00B8097F"/>
    <w:pPr>
      <w:keepNext/>
      <w:outlineLvl w:val="5"/>
    </w:pPr>
    <w:rPr>
      <w:rFonts w:ascii="Futura Lt BT" w:hAnsi="Futura Lt BT" w:cs="Courier New"/>
      <w:i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LCode">
    <w:name w:val="ML Code"/>
    <w:basedOn w:val="Standard"/>
    <w:link w:val="MLCodeZchn"/>
    <w:qFormat/>
    <w:rsid w:val="008B2795"/>
    <w:pPr>
      <w:autoSpaceDE w:val="0"/>
      <w:autoSpaceDN w:val="0"/>
      <w:adjustRightInd w:val="0"/>
      <w:ind w:left="709"/>
    </w:pPr>
    <w:rPr>
      <w:rFonts w:ascii="Courier New" w:hAnsi="Courier New" w:cs="Courier New"/>
      <w:color w:val="000000"/>
      <w:lang w:val="en-US"/>
    </w:rPr>
  </w:style>
  <w:style w:type="character" w:customStyle="1" w:styleId="MLCodeZchn">
    <w:name w:val="ML Code Zchn"/>
    <w:basedOn w:val="Absatz-Standardschriftart"/>
    <w:link w:val="MLCode"/>
    <w:rsid w:val="008B2795"/>
    <w:rPr>
      <w:rFonts w:ascii="Courier New" w:hAnsi="Courier New" w:cs="Courier New"/>
      <w:color w:val="000000"/>
      <w:sz w:val="24"/>
      <w:szCs w:val="24"/>
      <w:lang w:val="en-US"/>
    </w:rPr>
  </w:style>
  <w:style w:type="paragraph" w:customStyle="1" w:styleId="MLHeader">
    <w:name w:val="ML Header"/>
    <w:basedOn w:val="Standard"/>
    <w:link w:val="MLHeaderZchn"/>
    <w:qFormat/>
    <w:rsid w:val="008B2795"/>
    <w:pPr>
      <w:tabs>
        <w:tab w:val="left" w:pos="4678"/>
      </w:tabs>
      <w:autoSpaceDE w:val="0"/>
      <w:autoSpaceDN w:val="0"/>
      <w:adjustRightInd w:val="0"/>
      <w:spacing w:line="288" w:lineRule="auto"/>
      <w:textAlignment w:val="center"/>
    </w:pPr>
    <w:rPr>
      <w:rFonts w:ascii="Arial" w:eastAsiaTheme="minorHAnsi" w:hAnsi="Arial" w:cs="Arial"/>
      <w:b/>
      <w:bCs/>
      <w:color w:val="000000"/>
      <w:sz w:val="20"/>
      <w:szCs w:val="20"/>
      <w:lang w:eastAsia="en-US"/>
    </w:rPr>
  </w:style>
  <w:style w:type="character" w:customStyle="1" w:styleId="MLHeaderZchn">
    <w:name w:val="ML Header Zchn"/>
    <w:basedOn w:val="Absatz-Standardschriftart"/>
    <w:link w:val="MLHeader"/>
    <w:rsid w:val="008B2795"/>
    <w:rPr>
      <w:rFonts w:ascii="Arial" w:eastAsiaTheme="minorHAnsi" w:hAnsi="Arial" w:cs="Arial"/>
      <w:b/>
      <w:bCs/>
      <w:color w:val="000000"/>
      <w:lang w:eastAsia="en-US"/>
    </w:rPr>
  </w:style>
  <w:style w:type="paragraph" w:customStyle="1" w:styleId="MLHinweis">
    <w:name w:val="ML Hinweis"/>
    <w:basedOn w:val="Standard"/>
    <w:link w:val="MLHinweisZchn"/>
    <w:qFormat/>
    <w:rsid w:val="008B2795"/>
    <w:pPr>
      <w:spacing w:before="120" w:after="120"/>
      <w:ind w:left="720"/>
      <w:contextualSpacing/>
      <w:jc w:val="both"/>
    </w:pPr>
    <w:rPr>
      <w:rFonts w:ascii="Verdana" w:hAnsi="Verdana"/>
      <w:bCs/>
      <w:i/>
      <w:iCs/>
      <w:szCs w:val="22"/>
    </w:rPr>
  </w:style>
  <w:style w:type="character" w:customStyle="1" w:styleId="MLHinweisZchn">
    <w:name w:val="ML Hinweis Zchn"/>
    <w:basedOn w:val="Absatz-Standardschriftart"/>
    <w:link w:val="MLHinweis"/>
    <w:rsid w:val="008B2795"/>
    <w:rPr>
      <w:rFonts w:ascii="Verdana" w:hAnsi="Verdana"/>
      <w:bCs/>
      <w:i/>
      <w:iCs/>
      <w:sz w:val="24"/>
      <w:szCs w:val="22"/>
    </w:rPr>
  </w:style>
  <w:style w:type="paragraph" w:customStyle="1" w:styleId="MLHinweisklein">
    <w:name w:val="ML Hinweis klein"/>
    <w:basedOn w:val="Standard"/>
    <w:link w:val="MLHinweiskleinZchn"/>
    <w:qFormat/>
    <w:rsid w:val="008B2795"/>
    <w:pPr>
      <w:spacing w:before="120"/>
      <w:contextualSpacing/>
    </w:pPr>
    <w:rPr>
      <w:rFonts w:ascii="Verdana" w:hAnsi="Verdana"/>
      <w:sz w:val="18"/>
      <w:szCs w:val="20"/>
    </w:rPr>
  </w:style>
  <w:style w:type="character" w:customStyle="1" w:styleId="MLHinweiskleinZchn">
    <w:name w:val="ML Hinweis klein Zchn"/>
    <w:basedOn w:val="Absatz-Standardschriftart"/>
    <w:link w:val="MLHinweisklein"/>
    <w:rsid w:val="008B2795"/>
    <w:rPr>
      <w:rFonts w:ascii="Verdana" w:hAnsi="Verdana"/>
      <w:sz w:val="18"/>
    </w:rPr>
  </w:style>
  <w:style w:type="paragraph" w:customStyle="1" w:styleId="MLStandard">
    <w:name w:val="ML Standard"/>
    <w:basedOn w:val="Standard"/>
    <w:link w:val="MLStandardZchn"/>
    <w:qFormat/>
    <w:rsid w:val="008B2795"/>
    <w:pPr>
      <w:autoSpaceDE w:val="0"/>
      <w:autoSpaceDN w:val="0"/>
      <w:adjustRightInd w:val="0"/>
      <w:spacing w:before="120"/>
    </w:pPr>
    <w:rPr>
      <w:rFonts w:ascii="Verdana" w:hAnsi="Verdana" w:cs="Segoe UI"/>
      <w:color w:val="000000"/>
    </w:rPr>
  </w:style>
  <w:style w:type="character" w:customStyle="1" w:styleId="MLStandardZchn">
    <w:name w:val="ML Standard Zchn"/>
    <w:basedOn w:val="Absatz-Standardschriftart"/>
    <w:link w:val="MLStandard"/>
    <w:rsid w:val="008B2795"/>
    <w:rPr>
      <w:rFonts w:ascii="Verdana" w:hAnsi="Verdana" w:cs="Segoe UI"/>
      <w:color w:val="000000"/>
      <w:sz w:val="24"/>
      <w:szCs w:val="24"/>
    </w:rPr>
  </w:style>
  <w:style w:type="paragraph" w:customStyle="1" w:styleId="MLListe">
    <w:name w:val="ML Liste"/>
    <w:basedOn w:val="MLStandard"/>
    <w:link w:val="MLListeZchn"/>
    <w:qFormat/>
    <w:rsid w:val="008B2795"/>
    <w:pPr>
      <w:numPr>
        <w:numId w:val="16"/>
      </w:numPr>
    </w:pPr>
  </w:style>
  <w:style w:type="character" w:customStyle="1" w:styleId="MLListeZchn">
    <w:name w:val="ML Liste Zchn"/>
    <w:basedOn w:val="MLStandardZchn"/>
    <w:link w:val="MLListe"/>
    <w:rsid w:val="008B2795"/>
    <w:rPr>
      <w:rFonts w:ascii="Verdana" w:hAnsi="Verdana" w:cs="Segoe UI"/>
      <w:color w:val="000000"/>
      <w:sz w:val="24"/>
      <w:szCs w:val="24"/>
    </w:rPr>
  </w:style>
  <w:style w:type="paragraph" w:customStyle="1" w:styleId="MLTitel">
    <w:name w:val="ML Titel"/>
    <w:basedOn w:val="Standard"/>
    <w:link w:val="MLTitelZchn"/>
    <w:qFormat/>
    <w:rsid w:val="008B2795"/>
    <w:pPr>
      <w:overflowPunct w:val="0"/>
      <w:autoSpaceDE w:val="0"/>
      <w:autoSpaceDN w:val="0"/>
      <w:adjustRightInd w:val="0"/>
      <w:jc w:val="center"/>
      <w:textAlignment w:val="baseline"/>
    </w:pPr>
    <w:rPr>
      <w:rFonts w:ascii="Verdana" w:hAnsi="Verdana"/>
      <w:b/>
      <w:bCs/>
      <w:sz w:val="28"/>
      <w:szCs w:val="28"/>
    </w:rPr>
  </w:style>
  <w:style w:type="character" w:customStyle="1" w:styleId="MLTitelZchn">
    <w:name w:val="ML Titel Zchn"/>
    <w:basedOn w:val="Absatz-Standardschriftart"/>
    <w:link w:val="MLTitel"/>
    <w:rsid w:val="008B2795"/>
    <w:rPr>
      <w:rFonts w:ascii="Verdana" w:hAnsi="Verdana"/>
      <w:b/>
      <w:bCs/>
      <w:sz w:val="28"/>
      <w:szCs w:val="28"/>
    </w:rPr>
  </w:style>
  <w:style w:type="paragraph" w:customStyle="1" w:styleId="MLberschrift">
    <w:name w:val="ML Überschrift"/>
    <w:basedOn w:val="Standard"/>
    <w:next w:val="Standard"/>
    <w:autoRedefine/>
    <w:qFormat/>
    <w:rsid w:val="008B2795"/>
    <w:pPr>
      <w:keepNext/>
      <w:spacing w:before="240" w:after="120"/>
      <w:contextualSpacing/>
    </w:pPr>
    <w:rPr>
      <w:rFonts w:ascii="Verdana" w:hAnsi="Verdana"/>
      <w:b/>
      <w:bCs/>
      <w:sz w:val="28"/>
      <w:szCs w:val="28"/>
    </w:rPr>
  </w:style>
  <w:style w:type="paragraph" w:styleId="Kopfzeile">
    <w:name w:val="header"/>
    <w:basedOn w:val="Standard"/>
    <w:link w:val="KopfzeileZchn"/>
    <w:unhideWhenUsed/>
    <w:rsid w:val="008B279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B2795"/>
    <w:rPr>
      <w:sz w:val="24"/>
      <w:szCs w:val="24"/>
    </w:rPr>
  </w:style>
  <w:style w:type="paragraph" w:styleId="Fuzeile">
    <w:name w:val="footer"/>
    <w:basedOn w:val="Standard"/>
    <w:link w:val="FuzeileZchn"/>
    <w:unhideWhenUsed/>
    <w:rsid w:val="008B279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B2795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FC3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0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2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gogolin\Anwendungsdaten\Microsoft\Vorlagen\Briefvorlage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C2284-53BA-D54F-A793-91DA48530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Briefvorlage.dot</Template>
  <TotalTime>0</TotalTime>
  <Pages>5</Pages>
  <Words>774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Klausur</vt:lpstr>
    </vt:vector>
  </TitlesOfParts>
  <Company>FH Düsseldorf</Company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Klausur</dc:title>
  <dc:subject/>
  <dc:creator>Thomas Rakow</dc:creator>
  <cp:keywords/>
  <dc:description/>
  <cp:lastModifiedBy>Focken, Mareike</cp:lastModifiedBy>
  <cp:revision>2</cp:revision>
  <cp:lastPrinted>2021-06-24T10:40:00Z</cp:lastPrinted>
  <dcterms:created xsi:type="dcterms:W3CDTF">2023-07-09T11:18:00Z</dcterms:created>
  <dcterms:modified xsi:type="dcterms:W3CDTF">2023-07-09T11:18:00Z</dcterms:modified>
</cp:coreProperties>
</file>